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A8D05" w14:textId="6C1DA854" w:rsidR="00842D5F" w:rsidRPr="00A72BCA" w:rsidRDefault="00A8110A" w:rsidP="00A72BCA">
      <w:pPr>
        <w:pStyle w:val="Nadpis1"/>
      </w:pPr>
      <w:r w:rsidRPr="00A72BCA">
        <w:t>Plný název</w:t>
      </w:r>
      <w:r w:rsidR="00C51D5B" w:rsidRPr="00A72BCA">
        <w:t xml:space="preserve"> referátu</w:t>
      </w:r>
      <w:r w:rsidR="00197782" w:rsidRPr="00A72BCA">
        <w:t xml:space="preserve"> MALÉHO ROZSAHU</w:t>
      </w:r>
    </w:p>
    <w:tbl>
      <w:tblPr>
        <w:tblStyle w:val="Mkatabulky"/>
        <w:tblW w:w="10490" w:type="dxa"/>
        <w:tblLook w:val="04A0" w:firstRow="1" w:lastRow="0" w:firstColumn="1" w:lastColumn="0" w:noHBand="0" w:noVBand="1"/>
      </w:tblPr>
      <w:tblGrid>
        <w:gridCol w:w="5524"/>
        <w:gridCol w:w="4966"/>
      </w:tblGrid>
      <w:tr w:rsidR="00BD727F" w14:paraId="4D3559AD" w14:textId="77777777" w:rsidTr="00F3292D">
        <w:trPr>
          <w:trHeight w:val="481"/>
        </w:trPr>
        <w:tc>
          <w:tcPr>
            <w:tcW w:w="5524" w:type="dxa"/>
            <w:vAlign w:val="center"/>
          </w:tcPr>
          <w:p w14:paraId="2101A311" w14:textId="2C66C6C7" w:rsidR="00BD727F" w:rsidRPr="00A72BCA" w:rsidRDefault="00BD727F" w:rsidP="00A72BCA">
            <w:pPr>
              <w:pStyle w:val="Vrazncitt"/>
              <w:jc w:val="center"/>
            </w:pPr>
            <w:r w:rsidRPr="00A72BCA">
              <w:t>Bohuslav Bohumil</w:t>
            </w:r>
            <w:r w:rsidR="000301F7" w:rsidRPr="00A72BCA">
              <w:t xml:space="preserve"> Bořivoj</w:t>
            </w:r>
            <w:r w:rsidRPr="00A72BCA">
              <w:t xml:space="preserve"> Nov</w:t>
            </w:r>
            <w:r w:rsidR="000301F7" w:rsidRPr="00A72BCA">
              <w:t>á</w:t>
            </w:r>
            <w:r w:rsidRPr="00A72BCA">
              <w:t>k (9.A8)</w:t>
            </w:r>
          </w:p>
        </w:tc>
        <w:tc>
          <w:tcPr>
            <w:tcW w:w="4966" w:type="dxa"/>
            <w:vAlign w:val="center"/>
          </w:tcPr>
          <w:p w14:paraId="79352608" w14:textId="04F6FBD7" w:rsidR="00BD727F" w:rsidRPr="00A72BCA" w:rsidRDefault="00BD727F" w:rsidP="00A72BCA">
            <w:pPr>
              <w:pStyle w:val="Vrazncitt"/>
              <w:jc w:val="center"/>
            </w:pPr>
            <w:r w:rsidRPr="00A72BCA">
              <w:t>francouzský jazyk, 2039/40</w:t>
            </w:r>
          </w:p>
        </w:tc>
      </w:tr>
    </w:tbl>
    <w:p w14:paraId="7D72860C" w14:textId="1E91E9E9" w:rsidR="00A72BCA" w:rsidRDefault="00A72BCA" w:rsidP="00A72BCA">
      <w:r>
        <w:t>Ve svém referátu se budu zabývat...</w:t>
      </w:r>
    </w:p>
    <w:p w14:paraId="3C312892" w14:textId="293C441E" w:rsidR="006D2EAE" w:rsidRDefault="00A72BCA" w:rsidP="00A72BCA">
      <w:proofErr w:type="spellStart"/>
      <w:r>
        <w:rPr>
          <w:rStyle w:val="Nadpis2Char"/>
        </w:rPr>
        <w:t>Mezinadpis</w:t>
      </w:r>
      <w:proofErr w:type="spellEnd"/>
      <w:r>
        <w:rPr>
          <w:rStyle w:val="Nadpis2Char"/>
        </w:rPr>
        <w:t xml:space="preserve"> 1</w:t>
      </w:r>
      <w:r w:rsidR="00197782">
        <w:t xml:space="preserve"> </w:t>
      </w:r>
    </w:p>
    <w:p w14:paraId="0B8AD0F0" w14:textId="13DCF495" w:rsidR="000301F7" w:rsidRPr="00A72BCA" w:rsidRDefault="00A72BCA" w:rsidP="00A72BCA">
      <w:r w:rsidRPr="00A72BCA">
        <w:t>V první části svého referátu vám chci vysvětlit, ... atd.</w:t>
      </w:r>
    </w:p>
    <w:p w14:paraId="7F7EB43E" w14:textId="5CA779CB" w:rsidR="00A72BCA" w:rsidRDefault="00A72BCA" w:rsidP="00A72BCA">
      <w:r w:rsidRPr="00A72BCA">
        <w:t xml:space="preserve">Ekonomická krize dopadá i na české školství. Projekt Partnerství </w:t>
      </w:r>
      <w:r w:rsidR="00F3292D">
        <w:t>pro vzdělávání 2030+ společně s </w:t>
      </w:r>
      <w:r w:rsidRPr="00A72BCA">
        <w:t>Vysokou školou ekonomickou proto připravily návrh na úspory. Podle něj by si ředitelé škol mohli vzájemně půjčovat účetní, školníky, právníky a další nepedagogické zaměstnance. Celkem by tak ročně školy ušetřily zhruba dvě miliardy korun. Ušetřené peníze by nešly do státního rozpočtu, ale zpět do školství.</w:t>
      </w:r>
    </w:p>
    <w:p w14:paraId="7B59AA01" w14:textId="1431130C" w:rsidR="00A72BCA" w:rsidRDefault="00A72BCA" w:rsidP="00A72BCA">
      <w:proofErr w:type="spellStart"/>
      <w:r>
        <w:rPr>
          <w:rStyle w:val="Nadpis2Char"/>
        </w:rPr>
        <w:t>Mezinad</w:t>
      </w:r>
      <w:r>
        <w:rPr>
          <w:rStyle w:val="Nadpis2Char"/>
        </w:rPr>
        <w:t>pis</w:t>
      </w:r>
      <w:proofErr w:type="spellEnd"/>
      <w:r>
        <w:rPr>
          <w:rStyle w:val="Nadpis2Char"/>
        </w:rPr>
        <w:t xml:space="preserve"> 2</w:t>
      </w:r>
    </w:p>
    <w:p w14:paraId="330FE225" w14:textId="23FBC781" w:rsidR="00A72BCA" w:rsidRDefault="00A72BCA" w:rsidP="00A72BCA">
      <w:r w:rsidRPr="00A72BCA">
        <w:t>Paní Iva pracuje jako účetní na základní škole už třináct l</w:t>
      </w:r>
      <w:r w:rsidR="00F3292D">
        <w:t>et. Že by tuhle práci dělala na </w:t>
      </w:r>
      <w:r w:rsidRPr="00A72BCA">
        <w:t xml:space="preserve">více školách najednou, si ale představit nedokáže. </w:t>
      </w:r>
      <w:r w:rsidR="00814731">
        <w:t>„</w:t>
      </w:r>
      <w:r w:rsidRPr="00814731">
        <w:rPr>
          <w:i/>
        </w:rPr>
        <w:t xml:space="preserve">S množstvím a náplní té práce to není možné. Už jen proto, že spousta práce je termínovaná a pokud jsou uzávěrky a termíny, tak není možné to </w:t>
      </w:r>
      <w:r w:rsidR="00814731" w:rsidRPr="00814731">
        <w:rPr>
          <w:i/>
        </w:rPr>
        <w:t>zvládat. Není možné přejíždět z </w:t>
      </w:r>
      <w:r w:rsidRPr="00814731">
        <w:rPr>
          <w:i/>
        </w:rPr>
        <w:t>pracoviště na pracoviště,</w:t>
      </w:r>
      <w:r w:rsidR="00814731">
        <w:t>“</w:t>
      </w:r>
      <w:bookmarkStart w:id="0" w:name="_GoBack"/>
      <w:bookmarkEnd w:id="0"/>
      <w:r w:rsidRPr="00A72BCA">
        <w:t xml:space="preserve"> kroutí hlavou paní Iva.</w:t>
      </w:r>
    </w:p>
    <w:p w14:paraId="72E41367" w14:textId="35317CBA" w:rsidR="00A72BCA" w:rsidRDefault="00A72BCA" w:rsidP="00A72BCA">
      <w:r>
        <w:rPr>
          <w:rStyle w:val="Nadpis2Char"/>
        </w:rPr>
        <w:t>Zdroje</w:t>
      </w:r>
    </w:p>
    <w:p w14:paraId="1E9FBE7D" w14:textId="65A1A754" w:rsidR="00A72BCA" w:rsidRDefault="00A72BCA" w:rsidP="00A72BCA">
      <w:pPr>
        <w:rPr>
          <w:rStyle w:val="Odkazjemn"/>
        </w:rPr>
      </w:pPr>
      <w:r w:rsidRPr="00A72BCA">
        <w:rPr>
          <w:rStyle w:val="Odkazjemn"/>
        </w:rPr>
        <w:t>Zdroj: https://tn.nova.cz/zpravodajstvi/clanek/475352-studie-navrhuje-jak-maji-skoly-setrit-je-to-nerealne-reaguji-reditele?utm_source=www.seznam.cz&amp;utm_medium=sekce-z-internetu&amp;campaignsrc=tn_clipboard</w:t>
      </w:r>
    </w:p>
    <w:p w14:paraId="059D2C5E" w14:textId="53B1C109" w:rsidR="00F3292D" w:rsidRDefault="00F3292D" w:rsidP="00A72BCA">
      <w:pPr>
        <w:rPr>
          <w:rStyle w:val="Odkazjemn"/>
          <w:i w:val="0"/>
        </w:rPr>
      </w:pPr>
      <w:r>
        <w:rPr>
          <w:rStyle w:val="Odkazjemn"/>
          <w:i w:val="0"/>
        </w:rPr>
        <w:t>ff</w:t>
      </w:r>
    </w:p>
    <w:p w14:paraId="21BE1836" w14:textId="1DFCA41A" w:rsidR="00F3292D" w:rsidRDefault="00F3292D" w:rsidP="00A72BCA">
      <w:pPr>
        <w:rPr>
          <w:rStyle w:val="Odkazjemn"/>
          <w:i w:val="0"/>
        </w:rPr>
      </w:pPr>
    </w:p>
    <w:p w14:paraId="00303458" w14:textId="13B6263D" w:rsidR="00F3292D" w:rsidRDefault="00F3292D" w:rsidP="00A72BCA">
      <w:pPr>
        <w:rPr>
          <w:rStyle w:val="Odkazjemn"/>
          <w:i w:val="0"/>
        </w:rPr>
      </w:pPr>
    </w:p>
    <w:p w14:paraId="4DE5A197" w14:textId="41184DDA" w:rsidR="00F3292D" w:rsidRDefault="00F3292D" w:rsidP="00A72BCA">
      <w:pPr>
        <w:rPr>
          <w:rStyle w:val="Odkazjemn"/>
          <w:i w:val="0"/>
        </w:rPr>
      </w:pPr>
    </w:p>
    <w:p w14:paraId="5C6F6D06" w14:textId="1192EB94" w:rsidR="00F3292D" w:rsidRDefault="00F3292D" w:rsidP="00A72BCA">
      <w:pPr>
        <w:rPr>
          <w:rStyle w:val="Odkazjemn"/>
          <w:i w:val="0"/>
        </w:rPr>
      </w:pPr>
    </w:p>
    <w:p w14:paraId="4C644410" w14:textId="09DF2A81" w:rsidR="00F3292D" w:rsidRDefault="00F3292D" w:rsidP="00A72BCA">
      <w:pPr>
        <w:rPr>
          <w:rStyle w:val="Odkazjemn"/>
          <w:i w:val="0"/>
        </w:rPr>
      </w:pPr>
    </w:p>
    <w:p w14:paraId="516E6011" w14:textId="6108766A" w:rsidR="00F3292D" w:rsidRDefault="00F3292D" w:rsidP="00A72BCA">
      <w:pPr>
        <w:rPr>
          <w:rStyle w:val="Odkazjemn"/>
          <w:i w:val="0"/>
        </w:rPr>
      </w:pPr>
    </w:p>
    <w:p w14:paraId="1CB3A789" w14:textId="1CC734EF" w:rsidR="00F3292D" w:rsidRDefault="00F3292D" w:rsidP="00A72BCA">
      <w:pPr>
        <w:rPr>
          <w:rStyle w:val="Odkazjemn"/>
          <w:i w:val="0"/>
        </w:rPr>
      </w:pPr>
    </w:p>
    <w:p w14:paraId="21468620" w14:textId="6075150D" w:rsidR="00F3292D" w:rsidRDefault="00F3292D" w:rsidP="00A72BCA">
      <w:pPr>
        <w:rPr>
          <w:rStyle w:val="Odkazjemn"/>
          <w:i w:val="0"/>
        </w:rPr>
      </w:pPr>
    </w:p>
    <w:p w14:paraId="06B5853E" w14:textId="242923A5" w:rsidR="00F3292D" w:rsidRDefault="00F3292D" w:rsidP="00A72BCA">
      <w:pPr>
        <w:rPr>
          <w:rStyle w:val="Odkazjemn"/>
          <w:i w:val="0"/>
        </w:rPr>
      </w:pPr>
    </w:p>
    <w:p w14:paraId="59493C51" w14:textId="5FF89F37" w:rsidR="00F3292D" w:rsidRDefault="00F3292D" w:rsidP="00A72BCA">
      <w:pPr>
        <w:rPr>
          <w:rStyle w:val="Odkazjemn"/>
          <w:i w:val="0"/>
        </w:rPr>
      </w:pPr>
    </w:p>
    <w:p w14:paraId="6000F80A" w14:textId="375EAEEE" w:rsidR="00F3292D" w:rsidRDefault="00F3292D" w:rsidP="00A72BCA">
      <w:pPr>
        <w:rPr>
          <w:rStyle w:val="Odkazjemn"/>
          <w:i w:val="0"/>
        </w:rPr>
      </w:pPr>
    </w:p>
    <w:p w14:paraId="4669C2FE" w14:textId="2DBA4B83" w:rsidR="00F3292D" w:rsidRDefault="00F3292D" w:rsidP="00A72BCA">
      <w:pPr>
        <w:rPr>
          <w:rStyle w:val="Odkazjemn"/>
          <w:i w:val="0"/>
        </w:rPr>
      </w:pPr>
    </w:p>
    <w:p w14:paraId="5EEFBB8D" w14:textId="30F64097" w:rsidR="00F3292D" w:rsidRDefault="00F3292D" w:rsidP="00A72BCA">
      <w:pPr>
        <w:rPr>
          <w:rStyle w:val="Odkazjemn"/>
          <w:i w:val="0"/>
        </w:rPr>
      </w:pPr>
    </w:p>
    <w:p w14:paraId="72189F0B" w14:textId="663D6385" w:rsidR="00F3292D" w:rsidRDefault="00F3292D" w:rsidP="00A72BCA">
      <w:pPr>
        <w:rPr>
          <w:rStyle w:val="Odkazjemn"/>
          <w:i w:val="0"/>
        </w:rPr>
      </w:pPr>
    </w:p>
    <w:p w14:paraId="5C1FC227" w14:textId="5C4BC14B" w:rsidR="00F3292D" w:rsidRDefault="00F3292D" w:rsidP="00A72BCA">
      <w:pPr>
        <w:rPr>
          <w:rStyle w:val="Odkazjemn"/>
          <w:i w:val="0"/>
        </w:rPr>
      </w:pPr>
    </w:p>
    <w:p w14:paraId="61433954" w14:textId="7A040AB6" w:rsidR="00F3292D" w:rsidRDefault="00F3292D" w:rsidP="00A72BCA">
      <w:pPr>
        <w:rPr>
          <w:rStyle w:val="Odkazjemn"/>
          <w:i w:val="0"/>
        </w:rPr>
      </w:pPr>
    </w:p>
    <w:p w14:paraId="081BD97D" w14:textId="1F1638B0" w:rsidR="00F3292D" w:rsidRDefault="00F3292D" w:rsidP="00A72BCA">
      <w:pPr>
        <w:rPr>
          <w:rStyle w:val="Odkazjemn"/>
          <w:i w:val="0"/>
        </w:rPr>
      </w:pPr>
    </w:p>
    <w:p w14:paraId="328971EF" w14:textId="1842FB00" w:rsidR="00F3292D" w:rsidRDefault="00F3292D" w:rsidP="00A72BCA">
      <w:pPr>
        <w:rPr>
          <w:rStyle w:val="Odkazjemn"/>
          <w:i w:val="0"/>
        </w:rPr>
      </w:pPr>
    </w:p>
    <w:p w14:paraId="5CA3F31C" w14:textId="2D003D42" w:rsidR="00F3292D" w:rsidRDefault="00F3292D" w:rsidP="00A72BCA">
      <w:pPr>
        <w:rPr>
          <w:rStyle w:val="Odkazjemn"/>
          <w:i w:val="0"/>
        </w:rPr>
      </w:pPr>
    </w:p>
    <w:p w14:paraId="7D3AC864" w14:textId="2F45047B" w:rsidR="00F3292D" w:rsidRDefault="00F3292D" w:rsidP="00A72BCA">
      <w:pPr>
        <w:rPr>
          <w:rStyle w:val="Odkazjemn"/>
          <w:i w:val="0"/>
        </w:rPr>
      </w:pPr>
    </w:p>
    <w:p w14:paraId="05C9A3F3" w14:textId="45A02BD2" w:rsidR="00F3292D" w:rsidRDefault="00F3292D" w:rsidP="00A72BCA">
      <w:pPr>
        <w:rPr>
          <w:rStyle w:val="Odkazjemn"/>
          <w:i w:val="0"/>
        </w:rPr>
      </w:pPr>
    </w:p>
    <w:p w14:paraId="2CBDFE8B" w14:textId="2B3734CF" w:rsidR="00F3292D" w:rsidRDefault="00F3292D" w:rsidP="00A72BCA">
      <w:pPr>
        <w:rPr>
          <w:rStyle w:val="Odkazjemn"/>
          <w:i w:val="0"/>
        </w:rPr>
      </w:pPr>
    </w:p>
    <w:p w14:paraId="7FF1C01D" w14:textId="5661FC7D" w:rsidR="00F3292D" w:rsidRDefault="00F3292D" w:rsidP="00A72BCA">
      <w:pPr>
        <w:rPr>
          <w:rStyle w:val="Odkazjemn"/>
          <w:i w:val="0"/>
        </w:rPr>
      </w:pPr>
    </w:p>
    <w:p w14:paraId="0820297F" w14:textId="70F67D09" w:rsidR="00F3292D" w:rsidRDefault="00F3292D" w:rsidP="00A72BCA">
      <w:pPr>
        <w:rPr>
          <w:rStyle w:val="Odkazjemn"/>
          <w:i w:val="0"/>
        </w:rPr>
      </w:pPr>
    </w:p>
    <w:p w14:paraId="3B27B85B" w14:textId="69DC464E" w:rsidR="00F3292D" w:rsidRDefault="00F3292D" w:rsidP="00A72BCA">
      <w:pPr>
        <w:rPr>
          <w:rStyle w:val="Odkazjemn"/>
          <w:i w:val="0"/>
        </w:rPr>
      </w:pPr>
    </w:p>
    <w:p w14:paraId="42820B82" w14:textId="120046A8" w:rsidR="00F3292D" w:rsidRDefault="00F3292D" w:rsidP="00A72BCA">
      <w:pPr>
        <w:rPr>
          <w:rStyle w:val="Odkazjemn"/>
          <w:i w:val="0"/>
        </w:rPr>
      </w:pPr>
    </w:p>
    <w:p w14:paraId="2FA35900" w14:textId="289A10CB" w:rsidR="00F3292D" w:rsidRDefault="00F3292D" w:rsidP="00A72BCA">
      <w:pPr>
        <w:rPr>
          <w:rStyle w:val="Odkazjemn"/>
          <w:i w:val="0"/>
        </w:rPr>
      </w:pPr>
    </w:p>
    <w:p w14:paraId="398313A3" w14:textId="74953086" w:rsidR="00F3292D" w:rsidRDefault="00F3292D" w:rsidP="00A72BCA">
      <w:pPr>
        <w:rPr>
          <w:rStyle w:val="Odkazjemn"/>
          <w:i w:val="0"/>
        </w:rPr>
      </w:pPr>
    </w:p>
    <w:p w14:paraId="1A737C7E" w14:textId="5B7BB255" w:rsidR="00F3292D" w:rsidRDefault="00F3292D" w:rsidP="00A72BCA">
      <w:pPr>
        <w:rPr>
          <w:rStyle w:val="Odkazjemn"/>
          <w:i w:val="0"/>
        </w:rPr>
      </w:pPr>
    </w:p>
    <w:p w14:paraId="33754870" w14:textId="3568B732" w:rsidR="00F3292D" w:rsidRDefault="00F3292D" w:rsidP="00A72BCA">
      <w:pPr>
        <w:rPr>
          <w:rStyle w:val="Odkazjemn"/>
          <w:i w:val="0"/>
        </w:rPr>
      </w:pPr>
    </w:p>
    <w:p w14:paraId="0D48D016" w14:textId="3D638414" w:rsidR="00F3292D" w:rsidRDefault="00F3292D" w:rsidP="00A72BCA">
      <w:pPr>
        <w:rPr>
          <w:rStyle w:val="Odkazjemn"/>
          <w:i w:val="0"/>
        </w:rPr>
      </w:pPr>
    </w:p>
    <w:p w14:paraId="2DCED3ED" w14:textId="72A4EAB6" w:rsidR="00F3292D" w:rsidRDefault="00F3292D" w:rsidP="00A72BCA">
      <w:pPr>
        <w:rPr>
          <w:rStyle w:val="Odkazjemn"/>
          <w:i w:val="0"/>
        </w:rPr>
      </w:pPr>
    </w:p>
    <w:p w14:paraId="3BCD2A20" w14:textId="48D5D794" w:rsidR="00F3292D" w:rsidRDefault="00F3292D" w:rsidP="00A72BCA">
      <w:pPr>
        <w:rPr>
          <w:rStyle w:val="Odkazjemn"/>
          <w:i w:val="0"/>
        </w:rPr>
      </w:pPr>
    </w:p>
    <w:p w14:paraId="4EBC2D52" w14:textId="2423737D" w:rsidR="00F3292D" w:rsidRDefault="00F3292D" w:rsidP="00A72BCA">
      <w:pPr>
        <w:rPr>
          <w:rStyle w:val="Odkazjemn"/>
          <w:i w:val="0"/>
        </w:rPr>
      </w:pPr>
    </w:p>
    <w:p w14:paraId="7F124DEF" w14:textId="7C44CD9F" w:rsidR="00F3292D" w:rsidRDefault="00F3292D" w:rsidP="00A72BCA">
      <w:pPr>
        <w:rPr>
          <w:rStyle w:val="Odkazjemn"/>
          <w:i w:val="0"/>
        </w:rPr>
      </w:pPr>
    </w:p>
    <w:p w14:paraId="76913A14" w14:textId="3C6E1211" w:rsidR="00F3292D" w:rsidRDefault="00F3292D" w:rsidP="00A72BCA">
      <w:pPr>
        <w:rPr>
          <w:rStyle w:val="Odkazjemn"/>
          <w:i w:val="0"/>
        </w:rPr>
      </w:pPr>
    </w:p>
    <w:p w14:paraId="65B7F94E" w14:textId="5DE40B16" w:rsidR="00F3292D" w:rsidRDefault="00F3292D" w:rsidP="00A72BCA">
      <w:pPr>
        <w:rPr>
          <w:rStyle w:val="Odkazjemn"/>
          <w:i w:val="0"/>
        </w:rPr>
      </w:pPr>
    </w:p>
    <w:p w14:paraId="108A3E76" w14:textId="228AE4D3" w:rsidR="00F3292D" w:rsidRDefault="00F3292D" w:rsidP="00A72BCA">
      <w:pPr>
        <w:rPr>
          <w:rStyle w:val="Odkazjemn"/>
          <w:i w:val="0"/>
        </w:rPr>
      </w:pPr>
    </w:p>
    <w:p w14:paraId="45792FB8" w14:textId="5528811B" w:rsidR="00F3292D" w:rsidRDefault="00F3292D" w:rsidP="00A72BCA">
      <w:pPr>
        <w:rPr>
          <w:rStyle w:val="Odkazjemn"/>
          <w:i w:val="0"/>
        </w:rPr>
      </w:pPr>
    </w:p>
    <w:p w14:paraId="0DEDCBCB" w14:textId="76AFDC32" w:rsidR="00F3292D" w:rsidRDefault="00F3292D" w:rsidP="00A72BCA">
      <w:pPr>
        <w:rPr>
          <w:rStyle w:val="Odkazjemn"/>
          <w:i w:val="0"/>
        </w:rPr>
      </w:pPr>
    </w:p>
    <w:p w14:paraId="539F65DF" w14:textId="2513F1A8" w:rsidR="00F3292D" w:rsidRDefault="00F3292D" w:rsidP="00A72BCA">
      <w:pPr>
        <w:rPr>
          <w:rStyle w:val="Odkazjemn"/>
          <w:i w:val="0"/>
        </w:rPr>
      </w:pPr>
    </w:p>
    <w:p w14:paraId="092A851D" w14:textId="3F415D29" w:rsidR="00F3292D" w:rsidRDefault="00F3292D" w:rsidP="00A72BCA">
      <w:pPr>
        <w:rPr>
          <w:rStyle w:val="Odkazjemn"/>
          <w:i w:val="0"/>
        </w:rPr>
      </w:pPr>
    </w:p>
    <w:p w14:paraId="499FCD81" w14:textId="129B9F04" w:rsidR="00F3292D" w:rsidRDefault="00F3292D" w:rsidP="00A72BCA">
      <w:pPr>
        <w:rPr>
          <w:rStyle w:val="Odkazjemn"/>
          <w:i w:val="0"/>
        </w:rPr>
      </w:pPr>
    </w:p>
    <w:p w14:paraId="77300510" w14:textId="083F21E4" w:rsidR="00F3292D" w:rsidRDefault="00F3292D" w:rsidP="00A72BCA">
      <w:pPr>
        <w:rPr>
          <w:rStyle w:val="Odkazjemn"/>
          <w:i w:val="0"/>
        </w:rPr>
      </w:pPr>
    </w:p>
    <w:p w14:paraId="7903CAAB" w14:textId="2182EDB8" w:rsidR="00F3292D" w:rsidRDefault="00F3292D" w:rsidP="00A72BCA">
      <w:pPr>
        <w:rPr>
          <w:rStyle w:val="Odkazjemn"/>
          <w:i w:val="0"/>
        </w:rPr>
      </w:pPr>
    </w:p>
    <w:p w14:paraId="36E67F64" w14:textId="43B1E71C" w:rsidR="00F3292D" w:rsidRDefault="00F3292D" w:rsidP="00A72BCA">
      <w:pPr>
        <w:rPr>
          <w:rStyle w:val="Odkazjemn"/>
          <w:i w:val="0"/>
        </w:rPr>
      </w:pPr>
    </w:p>
    <w:p w14:paraId="1AFBF777" w14:textId="4F513EFC" w:rsidR="00F3292D" w:rsidRDefault="00F3292D" w:rsidP="00A72BCA">
      <w:pPr>
        <w:rPr>
          <w:rStyle w:val="Odkazjemn"/>
          <w:i w:val="0"/>
        </w:rPr>
      </w:pPr>
    </w:p>
    <w:p w14:paraId="7AEA3092" w14:textId="055647E1" w:rsidR="00F3292D" w:rsidRDefault="00F3292D" w:rsidP="00A72BCA">
      <w:pPr>
        <w:rPr>
          <w:rStyle w:val="Odkazjemn"/>
          <w:i w:val="0"/>
        </w:rPr>
      </w:pPr>
    </w:p>
    <w:p w14:paraId="5A103982" w14:textId="3B7B27F6" w:rsidR="00F3292D" w:rsidRDefault="00F3292D" w:rsidP="00A72BCA">
      <w:pPr>
        <w:rPr>
          <w:rStyle w:val="Odkazjemn"/>
          <w:i w:val="0"/>
        </w:rPr>
      </w:pPr>
    </w:p>
    <w:p w14:paraId="7EB8EC3E" w14:textId="174C0B99" w:rsidR="00F3292D" w:rsidRDefault="00F3292D" w:rsidP="00A72BCA">
      <w:pPr>
        <w:rPr>
          <w:rStyle w:val="Odkazjemn"/>
          <w:i w:val="0"/>
        </w:rPr>
      </w:pPr>
    </w:p>
    <w:p w14:paraId="5B65B6D6" w14:textId="682409CE" w:rsidR="00F3292D" w:rsidRDefault="00F3292D" w:rsidP="00A72BCA">
      <w:pPr>
        <w:rPr>
          <w:rStyle w:val="Odkazjemn"/>
          <w:i w:val="0"/>
        </w:rPr>
      </w:pPr>
    </w:p>
    <w:p w14:paraId="49990A6A" w14:textId="0F31518A" w:rsidR="00F3292D" w:rsidRDefault="00F3292D" w:rsidP="00A72BCA">
      <w:pPr>
        <w:rPr>
          <w:rStyle w:val="Odkazjemn"/>
          <w:i w:val="0"/>
        </w:rPr>
      </w:pPr>
    </w:p>
    <w:p w14:paraId="7211C41E" w14:textId="2E9D9A73" w:rsidR="00F3292D" w:rsidRDefault="00F3292D" w:rsidP="00A72BCA">
      <w:pPr>
        <w:rPr>
          <w:rStyle w:val="Odkazjemn"/>
          <w:i w:val="0"/>
        </w:rPr>
      </w:pPr>
    </w:p>
    <w:p w14:paraId="6F3B08D0" w14:textId="46CE0800" w:rsidR="00F3292D" w:rsidRDefault="00F3292D" w:rsidP="00A72BCA">
      <w:pPr>
        <w:rPr>
          <w:rStyle w:val="Odkazjemn"/>
          <w:i w:val="0"/>
        </w:rPr>
      </w:pPr>
    </w:p>
    <w:p w14:paraId="6915CC54" w14:textId="044C94AD" w:rsidR="00F3292D" w:rsidRDefault="00F3292D" w:rsidP="00A72BCA">
      <w:pPr>
        <w:rPr>
          <w:rStyle w:val="Odkazjemn"/>
          <w:i w:val="0"/>
        </w:rPr>
      </w:pPr>
    </w:p>
    <w:p w14:paraId="08F06261" w14:textId="08FAD931" w:rsidR="00F3292D" w:rsidRDefault="00F3292D" w:rsidP="00A72BCA">
      <w:pPr>
        <w:rPr>
          <w:rStyle w:val="Odkazjemn"/>
          <w:i w:val="0"/>
        </w:rPr>
      </w:pPr>
    </w:p>
    <w:p w14:paraId="1A6AD7E3" w14:textId="0FE8E3F4" w:rsidR="00F3292D" w:rsidRDefault="00F3292D" w:rsidP="00A72BCA">
      <w:pPr>
        <w:rPr>
          <w:rStyle w:val="Odkazjemn"/>
          <w:i w:val="0"/>
        </w:rPr>
      </w:pPr>
    </w:p>
    <w:p w14:paraId="747DBBDD" w14:textId="169CFE48" w:rsidR="00F3292D" w:rsidRDefault="00F3292D" w:rsidP="00A72BCA">
      <w:pPr>
        <w:rPr>
          <w:rStyle w:val="Odkazjemn"/>
          <w:i w:val="0"/>
        </w:rPr>
      </w:pPr>
    </w:p>
    <w:p w14:paraId="1FD3C056" w14:textId="19867537" w:rsidR="00F3292D" w:rsidRDefault="00F3292D" w:rsidP="00A72BCA">
      <w:pPr>
        <w:rPr>
          <w:rStyle w:val="Odkazjemn"/>
          <w:i w:val="0"/>
        </w:rPr>
      </w:pPr>
    </w:p>
    <w:p w14:paraId="564B8DE1" w14:textId="2B8ED4D8" w:rsidR="00F3292D" w:rsidRDefault="00F3292D" w:rsidP="00A72BCA">
      <w:pPr>
        <w:rPr>
          <w:rStyle w:val="Odkazjemn"/>
          <w:i w:val="0"/>
        </w:rPr>
      </w:pPr>
    </w:p>
    <w:p w14:paraId="5B52F7F0" w14:textId="77777777" w:rsidR="00F3292D" w:rsidRPr="00F3292D" w:rsidRDefault="00F3292D" w:rsidP="00A72BCA">
      <w:pPr>
        <w:rPr>
          <w:rStyle w:val="Odkazjemn"/>
          <w:i w:val="0"/>
        </w:rPr>
      </w:pPr>
    </w:p>
    <w:sectPr w:rsidR="00F3292D" w:rsidRPr="00F3292D" w:rsidSect="00F329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932BB" w14:textId="77777777" w:rsidR="00492CE2" w:rsidRDefault="00492CE2" w:rsidP="00A72BCA">
      <w:r>
        <w:separator/>
      </w:r>
    </w:p>
  </w:endnote>
  <w:endnote w:type="continuationSeparator" w:id="0">
    <w:p w14:paraId="1149A798" w14:textId="77777777" w:rsidR="00492CE2" w:rsidRDefault="00492CE2" w:rsidP="00A7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5752078"/>
      <w:docPartObj>
        <w:docPartGallery w:val="Page Numbers (Bottom of Page)"/>
        <w:docPartUnique/>
      </w:docPartObj>
    </w:sdtPr>
    <w:sdtContent>
      <w:p w14:paraId="094968A8" w14:textId="188025F5" w:rsidR="00F3292D" w:rsidRDefault="00F3292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51E1F2A" w14:textId="77777777" w:rsidR="00F3292D" w:rsidRDefault="00F3292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0119615"/>
      <w:docPartObj>
        <w:docPartGallery w:val="Page Numbers (Bottom of Page)"/>
        <w:docPartUnique/>
      </w:docPartObj>
    </w:sdtPr>
    <w:sdtEndPr/>
    <w:sdtContent>
      <w:p w14:paraId="366D9AF5" w14:textId="2C5F8E74" w:rsidR="00EA1254" w:rsidRDefault="00C51D5B" w:rsidP="00F3292D">
        <w:pPr>
          <w:jc w:val="right"/>
        </w:pPr>
        <w:r w:rsidRPr="00F3292D">
          <w:rPr>
            <w:rFonts w:ascii="Calibri" w:hAnsi="Calibri" w:cs="Calibri"/>
            <w:sz w:val="20"/>
            <w:szCs w:val="20"/>
          </w:rPr>
          <w:fldChar w:fldCharType="begin"/>
        </w:r>
        <w:r w:rsidRPr="00F3292D">
          <w:rPr>
            <w:rFonts w:ascii="Calibri" w:hAnsi="Calibri" w:cs="Calibri"/>
            <w:sz w:val="20"/>
            <w:szCs w:val="20"/>
          </w:rPr>
          <w:instrText>PAGE   \* MERGEFORMAT</w:instrText>
        </w:r>
        <w:r w:rsidRPr="00F3292D">
          <w:rPr>
            <w:rFonts w:ascii="Calibri" w:hAnsi="Calibri" w:cs="Calibri"/>
            <w:sz w:val="20"/>
            <w:szCs w:val="20"/>
          </w:rPr>
          <w:fldChar w:fldCharType="separate"/>
        </w:r>
        <w:r w:rsidR="00814731">
          <w:rPr>
            <w:rFonts w:ascii="Calibri" w:hAnsi="Calibri" w:cs="Calibri"/>
            <w:noProof/>
            <w:sz w:val="20"/>
            <w:szCs w:val="20"/>
          </w:rPr>
          <w:t>3</w:t>
        </w:r>
        <w:r w:rsidRPr="00F3292D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B0604" w14:textId="77777777" w:rsidR="00492CE2" w:rsidRDefault="00492CE2" w:rsidP="00A72BCA">
      <w:r>
        <w:separator/>
      </w:r>
    </w:p>
  </w:footnote>
  <w:footnote w:type="continuationSeparator" w:id="0">
    <w:p w14:paraId="5D54E501" w14:textId="77777777" w:rsidR="00492CE2" w:rsidRDefault="00492CE2" w:rsidP="00A72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6CB4A" w14:textId="72CDCCBB" w:rsidR="00F3292D" w:rsidRPr="00F3292D" w:rsidRDefault="00F3292D" w:rsidP="00F3292D">
    <w:pPr>
      <w:pStyle w:val="Zhlav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B4D53" w14:textId="77777777" w:rsidR="00F3292D" w:rsidRPr="00F3292D" w:rsidRDefault="00F3292D" w:rsidP="00F3292D">
    <w:pPr>
      <w:pStyle w:val="Titulek"/>
    </w:pPr>
    <w:r w:rsidRPr="00F3292D">
      <w:t>Gymnázium Václava Hlavatého, Louny, Poděbradova 661, příspěvková organizace</w:t>
    </w:r>
  </w:p>
  <w:p w14:paraId="6305C5DF" w14:textId="3F16DACF" w:rsidR="00F3292D" w:rsidRPr="00F3292D" w:rsidRDefault="00F3292D" w:rsidP="00F3292D">
    <w:pPr>
      <w:pStyle w:val="Titulek"/>
      <w:rPr>
        <w:b w:val="0"/>
      </w:rPr>
    </w:pPr>
    <w:r w:rsidRPr="00F3292D">
      <w:rPr>
        <w:b w:val="0"/>
      </w:rPr>
      <w:t>Poděbradova 661, 440 01 Louny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A6B23" w14:textId="77777777" w:rsidR="00197782" w:rsidRPr="00F3292D" w:rsidRDefault="00197782" w:rsidP="00F3292D">
    <w:pPr>
      <w:pStyle w:val="Titulek"/>
    </w:pPr>
    <w:r w:rsidRPr="00F3292D">
      <w:t>Gymnázium Václava Hlavatého, Louny, Poděbradova 661, příspěvková organizace</w:t>
    </w:r>
  </w:p>
  <w:p w14:paraId="22DCDB62" w14:textId="77777777" w:rsidR="00197782" w:rsidRPr="00F3292D" w:rsidRDefault="00197782" w:rsidP="00F3292D">
    <w:pPr>
      <w:pStyle w:val="Titulek"/>
      <w:rPr>
        <w:b w:val="0"/>
      </w:rPr>
    </w:pPr>
    <w:r w:rsidRPr="00F3292D">
      <w:rPr>
        <w:b w:val="0"/>
      </w:rPr>
      <w:t>Poděbradova 661, 440 01 Louny</w:t>
    </w:r>
  </w:p>
  <w:p w14:paraId="4F2DC69E" w14:textId="77777777" w:rsidR="00F3292D" w:rsidRDefault="00F3292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6B5D"/>
    <w:multiLevelType w:val="hybridMultilevel"/>
    <w:tmpl w:val="1C7E5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8591D"/>
    <w:multiLevelType w:val="hybridMultilevel"/>
    <w:tmpl w:val="BF2EE0C2"/>
    <w:lvl w:ilvl="0" w:tplc="FCB429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7047C8"/>
    <w:multiLevelType w:val="hybridMultilevel"/>
    <w:tmpl w:val="6D8035C8"/>
    <w:lvl w:ilvl="0" w:tplc="EA60F1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A735EE"/>
    <w:multiLevelType w:val="multilevel"/>
    <w:tmpl w:val="F55EB7B8"/>
    <w:name w:val="WW8Num1322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spacing w:val="0"/>
        <w:w w:val="100"/>
        <w:position w:val="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pacing w:val="0"/>
        <w:position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 w15:restartNumberingAfterBreak="0">
    <w:nsid w:val="41CB4FB6"/>
    <w:multiLevelType w:val="hybridMultilevel"/>
    <w:tmpl w:val="A1B8AC5A"/>
    <w:lvl w:ilvl="0" w:tplc="19F2C4F6">
      <w:start w:val="6"/>
      <w:numFmt w:val="decimal"/>
      <w:lvlText w:val="%1"/>
      <w:lvlJc w:val="left"/>
      <w:pPr>
        <w:ind w:left="720" w:hanging="360"/>
      </w:pPr>
      <w:rPr>
        <w:rFonts w:hint="default"/>
        <w:color w:val="0000FF"/>
        <w:sz w:val="24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C01799"/>
    <w:multiLevelType w:val="hybridMultilevel"/>
    <w:tmpl w:val="7248B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A5DE7"/>
    <w:multiLevelType w:val="hybridMultilevel"/>
    <w:tmpl w:val="6E122DE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300D11"/>
    <w:multiLevelType w:val="multilevel"/>
    <w:tmpl w:val="83A48996"/>
    <w:name w:val="WW8Num1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74C5063"/>
    <w:multiLevelType w:val="hybridMultilevel"/>
    <w:tmpl w:val="68F053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82128F4"/>
    <w:multiLevelType w:val="multilevel"/>
    <w:tmpl w:val="0405001F"/>
    <w:name w:val="WW8Num132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A50075D"/>
    <w:multiLevelType w:val="multilevel"/>
    <w:tmpl w:val="68645F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8AB2CA1"/>
    <w:multiLevelType w:val="hybridMultilevel"/>
    <w:tmpl w:val="CC08049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DE9402E"/>
    <w:multiLevelType w:val="hybridMultilevel"/>
    <w:tmpl w:val="8FD8F4F0"/>
    <w:name w:val="WW8Num13"/>
    <w:lvl w:ilvl="0" w:tplc="9EF81E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20574B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3497D70"/>
    <w:multiLevelType w:val="hybridMultilevel"/>
    <w:tmpl w:val="1C9CE678"/>
    <w:name w:val="WW8Num132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7"/>
  </w:num>
  <w:num w:numId="5">
    <w:abstractNumId w:val="3"/>
  </w:num>
  <w:num w:numId="6">
    <w:abstractNumId w:val="9"/>
  </w:num>
  <w:num w:numId="7">
    <w:abstractNumId w:val="14"/>
  </w:num>
  <w:num w:numId="8">
    <w:abstractNumId w:val="6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13"/>
  </w:num>
  <w:num w:numId="14">
    <w:abstractNumId w:val="4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CF"/>
    <w:rsid w:val="000301F7"/>
    <w:rsid w:val="000338F8"/>
    <w:rsid w:val="00035E35"/>
    <w:rsid w:val="000459CC"/>
    <w:rsid w:val="00050C16"/>
    <w:rsid w:val="00056088"/>
    <w:rsid w:val="00060305"/>
    <w:rsid w:val="00061FCA"/>
    <w:rsid w:val="00062761"/>
    <w:rsid w:val="000728A3"/>
    <w:rsid w:val="000905A7"/>
    <w:rsid w:val="000C0434"/>
    <w:rsid w:val="000E6080"/>
    <w:rsid w:val="000E72C8"/>
    <w:rsid w:val="001208C3"/>
    <w:rsid w:val="00194A30"/>
    <w:rsid w:val="00197782"/>
    <w:rsid w:val="001A6851"/>
    <w:rsid w:val="001D6F58"/>
    <w:rsid w:val="001F3C6A"/>
    <w:rsid w:val="00220B5A"/>
    <w:rsid w:val="002210FD"/>
    <w:rsid w:val="00227F01"/>
    <w:rsid w:val="00243D12"/>
    <w:rsid w:val="0027097A"/>
    <w:rsid w:val="00285A3A"/>
    <w:rsid w:val="00286C7D"/>
    <w:rsid w:val="002A3BF6"/>
    <w:rsid w:val="002A45A5"/>
    <w:rsid w:val="002B3080"/>
    <w:rsid w:val="00336D29"/>
    <w:rsid w:val="00394CCC"/>
    <w:rsid w:val="003C5350"/>
    <w:rsid w:val="003C76EC"/>
    <w:rsid w:val="003E0576"/>
    <w:rsid w:val="003F0C4F"/>
    <w:rsid w:val="00425A44"/>
    <w:rsid w:val="0043590D"/>
    <w:rsid w:val="00441F67"/>
    <w:rsid w:val="00445ED4"/>
    <w:rsid w:val="00461777"/>
    <w:rsid w:val="00485DB2"/>
    <w:rsid w:val="00492CE2"/>
    <w:rsid w:val="004C286C"/>
    <w:rsid w:val="004F4CCD"/>
    <w:rsid w:val="00524A35"/>
    <w:rsid w:val="00525B82"/>
    <w:rsid w:val="0053377B"/>
    <w:rsid w:val="0053432B"/>
    <w:rsid w:val="00536C45"/>
    <w:rsid w:val="00544EDE"/>
    <w:rsid w:val="00547F16"/>
    <w:rsid w:val="00580FC6"/>
    <w:rsid w:val="00592967"/>
    <w:rsid w:val="005B5A54"/>
    <w:rsid w:val="005B62CF"/>
    <w:rsid w:val="005D2FFA"/>
    <w:rsid w:val="005D540F"/>
    <w:rsid w:val="005E0F10"/>
    <w:rsid w:val="005E1749"/>
    <w:rsid w:val="005E58F1"/>
    <w:rsid w:val="00614DE4"/>
    <w:rsid w:val="00644574"/>
    <w:rsid w:val="00665F9A"/>
    <w:rsid w:val="00670B13"/>
    <w:rsid w:val="00683F62"/>
    <w:rsid w:val="006B19F5"/>
    <w:rsid w:val="006C68FD"/>
    <w:rsid w:val="006D2EAE"/>
    <w:rsid w:val="00725F7D"/>
    <w:rsid w:val="00743D80"/>
    <w:rsid w:val="00745A70"/>
    <w:rsid w:val="00746335"/>
    <w:rsid w:val="00766FB5"/>
    <w:rsid w:val="0078433E"/>
    <w:rsid w:val="00791384"/>
    <w:rsid w:val="007937E6"/>
    <w:rsid w:val="007A71B5"/>
    <w:rsid w:val="007A782B"/>
    <w:rsid w:val="007B43D6"/>
    <w:rsid w:val="007D6932"/>
    <w:rsid w:val="007D6B2F"/>
    <w:rsid w:val="00814731"/>
    <w:rsid w:val="0082259C"/>
    <w:rsid w:val="008232D6"/>
    <w:rsid w:val="00832548"/>
    <w:rsid w:val="00842D5F"/>
    <w:rsid w:val="00862CE4"/>
    <w:rsid w:val="008763F4"/>
    <w:rsid w:val="00886A53"/>
    <w:rsid w:val="008907F8"/>
    <w:rsid w:val="008C4E97"/>
    <w:rsid w:val="008D6EF9"/>
    <w:rsid w:val="008F2AEB"/>
    <w:rsid w:val="009057E4"/>
    <w:rsid w:val="00936D34"/>
    <w:rsid w:val="00950C01"/>
    <w:rsid w:val="00970F51"/>
    <w:rsid w:val="009954D0"/>
    <w:rsid w:val="009977E8"/>
    <w:rsid w:val="009C1D56"/>
    <w:rsid w:val="00A246AF"/>
    <w:rsid w:val="00A27007"/>
    <w:rsid w:val="00A40CB6"/>
    <w:rsid w:val="00A453F7"/>
    <w:rsid w:val="00A72BCA"/>
    <w:rsid w:val="00A8110A"/>
    <w:rsid w:val="00A8435A"/>
    <w:rsid w:val="00AA0FC3"/>
    <w:rsid w:val="00AA1681"/>
    <w:rsid w:val="00AC7EFF"/>
    <w:rsid w:val="00AE6B27"/>
    <w:rsid w:val="00B03314"/>
    <w:rsid w:val="00B0633F"/>
    <w:rsid w:val="00B12686"/>
    <w:rsid w:val="00B20755"/>
    <w:rsid w:val="00B43707"/>
    <w:rsid w:val="00B67DCA"/>
    <w:rsid w:val="00B96744"/>
    <w:rsid w:val="00BB3CC6"/>
    <w:rsid w:val="00BD1433"/>
    <w:rsid w:val="00BD727F"/>
    <w:rsid w:val="00BE32B7"/>
    <w:rsid w:val="00C002CE"/>
    <w:rsid w:val="00C42EB9"/>
    <w:rsid w:val="00C47DF4"/>
    <w:rsid w:val="00C51D5B"/>
    <w:rsid w:val="00C73C1A"/>
    <w:rsid w:val="00C77DA9"/>
    <w:rsid w:val="00C96B4F"/>
    <w:rsid w:val="00CA3FC5"/>
    <w:rsid w:val="00CB7443"/>
    <w:rsid w:val="00CD253F"/>
    <w:rsid w:val="00CF64E9"/>
    <w:rsid w:val="00D04411"/>
    <w:rsid w:val="00D147D6"/>
    <w:rsid w:val="00D2003E"/>
    <w:rsid w:val="00D322C7"/>
    <w:rsid w:val="00D451F8"/>
    <w:rsid w:val="00D47BA9"/>
    <w:rsid w:val="00D538CD"/>
    <w:rsid w:val="00D878FC"/>
    <w:rsid w:val="00DA45A2"/>
    <w:rsid w:val="00DA74C1"/>
    <w:rsid w:val="00DB5C9F"/>
    <w:rsid w:val="00DB7818"/>
    <w:rsid w:val="00DD4879"/>
    <w:rsid w:val="00DD6091"/>
    <w:rsid w:val="00DF5E47"/>
    <w:rsid w:val="00E11182"/>
    <w:rsid w:val="00E13B24"/>
    <w:rsid w:val="00E45EB4"/>
    <w:rsid w:val="00EA1254"/>
    <w:rsid w:val="00EA457F"/>
    <w:rsid w:val="00EE2F85"/>
    <w:rsid w:val="00EE6C6D"/>
    <w:rsid w:val="00EF41CA"/>
    <w:rsid w:val="00F106E4"/>
    <w:rsid w:val="00F3292D"/>
    <w:rsid w:val="00F44F71"/>
    <w:rsid w:val="00F52BF9"/>
    <w:rsid w:val="00F54D8D"/>
    <w:rsid w:val="00FB5010"/>
    <w:rsid w:val="00FD30B8"/>
    <w:rsid w:val="00FD6DC9"/>
    <w:rsid w:val="00FE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41F664"/>
  <w15:docId w15:val="{2042EC15-7C88-4EAC-8C0A-0EB1F71D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unhideWhenUsed="1"/>
    <w:lsdException w:name="toc 2" w:locked="1" w:uiPriority="39" w:unhideWhenUsed="1"/>
    <w:lsdException w:name="toc 3" w:locked="1" w:uiPriority="39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2BCA"/>
    <w:pPr>
      <w:tabs>
        <w:tab w:val="left" w:pos="7020"/>
      </w:tabs>
      <w:spacing w:line="360" w:lineRule="auto"/>
      <w:ind w:firstLine="709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Nadpis1">
    <w:name w:val="heading 1"/>
    <w:basedOn w:val="Default"/>
    <w:next w:val="Normln"/>
    <w:link w:val="Nadpis1Char"/>
    <w:uiPriority w:val="99"/>
    <w:qFormat/>
    <w:rsid w:val="00A72BCA"/>
    <w:pPr>
      <w:spacing w:after="120" w:line="360" w:lineRule="auto"/>
      <w:jc w:val="center"/>
      <w:outlineLvl w:val="0"/>
    </w:pPr>
    <w:rPr>
      <w:b/>
      <w:bCs/>
      <w:caps/>
      <w:color w:val="auto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A72BCA"/>
    <w:pPr>
      <w:outlineLvl w:val="1"/>
    </w:pPr>
    <w:rPr>
      <w:b/>
      <w:bCs/>
      <w:sz w:val="32"/>
      <w:szCs w:val="32"/>
    </w:rPr>
  </w:style>
  <w:style w:type="paragraph" w:styleId="Nadpis3">
    <w:name w:val="heading 3"/>
    <w:basedOn w:val="Nadpis2"/>
    <w:next w:val="Normln"/>
    <w:link w:val="Nadpis3Char"/>
    <w:uiPriority w:val="99"/>
    <w:qFormat/>
    <w:rsid w:val="00050C16"/>
    <w:pPr>
      <w:numPr>
        <w:ilvl w:val="2"/>
      </w:numPr>
      <w:spacing w:before="100" w:beforeAutospacing="1" w:after="280"/>
      <w:ind w:firstLine="709"/>
      <w:outlineLvl w:val="2"/>
    </w:pPr>
    <w:rPr>
      <w:bCs w:val="0"/>
      <w:i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A246AF"/>
    <w:pPr>
      <w:keepNext/>
      <w:keepLines/>
      <w:numPr>
        <w:ilvl w:val="3"/>
        <w:numId w:val="15"/>
      </w:numPr>
      <w:spacing w:before="200"/>
      <w:outlineLvl w:val="3"/>
    </w:pPr>
    <w:rPr>
      <w:rFonts w:ascii="Cambria" w:hAnsi="Cambria"/>
      <w:b/>
      <w:bCs/>
      <w:i/>
      <w:iCs/>
      <w:color w:val="4F81BD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246AF"/>
    <w:pPr>
      <w:keepNext/>
      <w:keepLines/>
      <w:numPr>
        <w:ilvl w:val="4"/>
        <w:numId w:val="15"/>
      </w:numPr>
      <w:spacing w:before="200"/>
      <w:outlineLvl w:val="4"/>
    </w:pPr>
    <w:rPr>
      <w:rFonts w:ascii="Cambria" w:hAnsi="Cambria"/>
      <w:color w:val="243F60"/>
      <w:szCs w:val="20"/>
    </w:rPr>
  </w:style>
  <w:style w:type="paragraph" w:styleId="Nadpis6">
    <w:name w:val="heading 6"/>
    <w:basedOn w:val="Normln"/>
    <w:next w:val="Normln"/>
    <w:link w:val="Nadpis6Char"/>
    <w:uiPriority w:val="99"/>
    <w:qFormat/>
    <w:rsid w:val="00A246AF"/>
    <w:pPr>
      <w:keepNext/>
      <w:keepLines/>
      <w:numPr>
        <w:ilvl w:val="5"/>
        <w:numId w:val="15"/>
      </w:numPr>
      <w:spacing w:before="200"/>
      <w:outlineLvl w:val="5"/>
    </w:pPr>
    <w:rPr>
      <w:rFonts w:ascii="Cambria" w:hAnsi="Cambria"/>
      <w:i/>
      <w:iCs/>
      <w:color w:val="243F60"/>
      <w:szCs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A246AF"/>
    <w:pPr>
      <w:keepNext/>
      <w:keepLines/>
      <w:numPr>
        <w:ilvl w:val="6"/>
        <w:numId w:val="15"/>
      </w:numPr>
      <w:spacing w:before="200"/>
      <w:outlineLvl w:val="6"/>
    </w:pPr>
    <w:rPr>
      <w:rFonts w:ascii="Cambria" w:hAnsi="Cambria"/>
      <w:i/>
      <w:iCs/>
      <w:color w:val="404040"/>
      <w:szCs w:val="20"/>
    </w:rPr>
  </w:style>
  <w:style w:type="paragraph" w:styleId="Nadpis8">
    <w:name w:val="heading 8"/>
    <w:basedOn w:val="Normln"/>
    <w:next w:val="Normln"/>
    <w:link w:val="Nadpis8Char"/>
    <w:uiPriority w:val="99"/>
    <w:qFormat/>
    <w:rsid w:val="00A246AF"/>
    <w:pPr>
      <w:keepNext/>
      <w:keepLines/>
      <w:numPr>
        <w:ilvl w:val="7"/>
        <w:numId w:val="15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rsid w:val="00A246AF"/>
    <w:pPr>
      <w:keepNext/>
      <w:keepLines/>
      <w:numPr>
        <w:ilvl w:val="8"/>
        <w:numId w:val="15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A72BCA"/>
    <w:rPr>
      <w:rFonts w:ascii="Times New Roman" w:hAnsi="Times New Roman"/>
      <w:b/>
      <w:bCs/>
      <w:caps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locked/>
    <w:rsid w:val="00A72BCA"/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Nadpis3Char">
    <w:name w:val="Nadpis 3 Char"/>
    <w:link w:val="Nadpis3"/>
    <w:uiPriority w:val="99"/>
    <w:locked/>
    <w:rsid w:val="00050C16"/>
    <w:rPr>
      <w:rFonts w:ascii="Times New Roman" w:hAnsi="Times New Roman"/>
      <w:b/>
      <w:i/>
      <w:color w:val="000000"/>
      <w:sz w:val="28"/>
      <w:szCs w:val="28"/>
      <w:lang w:eastAsia="en-US"/>
    </w:rPr>
  </w:style>
  <w:style w:type="character" w:customStyle="1" w:styleId="Nadpis4Char">
    <w:name w:val="Nadpis 4 Char"/>
    <w:link w:val="Nadpis4"/>
    <w:uiPriority w:val="99"/>
    <w:semiHidden/>
    <w:locked/>
    <w:rsid w:val="00A246AF"/>
    <w:rPr>
      <w:rFonts w:ascii="Cambria" w:hAnsi="Cambria" w:cs="Times New Roman"/>
      <w:b/>
      <w:bCs/>
      <w:i/>
      <w:iCs/>
      <w:color w:val="4F81BD"/>
      <w:sz w:val="24"/>
    </w:rPr>
  </w:style>
  <w:style w:type="character" w:customStyle="1" w:styleId="Nadpis5Char">
    <w:name w:val="Nadpis 5 Char"/>
    <w:link w:val="Nadpis5"/>
    <w:uiPriority w:val="99"/>
    <w:semiHidden/>
    <w:locked/>
    <w:rsid w:val="00A246AF"/>
    <w:rPr>
      <w:rFonts w:ascii="Cambria" w:hAnsi="Cambria" w:cs="Times New Roman"/>
      <w:color w:val="243F60"/>
      <w:sz w:val="24"/>
    </w:rPr>
  </w:style>
  <w:style w:type="character" w:customStyle="1" w:styleId="Nadpis6Char">
    <w:name w:val="Nadpis 6 Char"/>
    <w:link w:val="Nadpis6"/>
    <w:uiPriority w:val="99"/>
    <w:semiHidden/>
    <w:locked/>
    <w:rsid w:val="00A246AF"/>
    <w:rPr>
      <w:rFonts w:ascii="Cambria" w:hAnsi="Cambria" w:cs="Times New Roman"/>
      <w:i/>
      <w:iCs/>
      <w:color w:val="243F60"/>
      <w:sz w:val="24"/>
    </w:rPr>
  </w:style>
  <w:style w:type="character" w:customStyle="1" w:styleId="Nadpis7Char">
    <w:name w:val="Nadpis 7 Char"/>
    <w:link w:val="Nadpis7"/>
    <w:uiPriority w:val="99"/>
    <w:semiHidden/>
    <w:locked/>
    <w:rsid w:val="00A246AF"/>
    <w:rPr>
      <w:rFonts w:ascii="Cambria" w:hAnsi="Cambria" w:cs="Times New Roman"/>
      <w:i/>
      <w:iCs/>
      <w:color w:val="404040"/>
      <w:sz w:val="24"/>
    </w:rPr>
  </w:style>
  <w:style w:type="character" w:customStyle="1" w:styleId="Nadpis8Char">
    <w:name w:val="Nadpis 8 Char"/>
    <w:link w:val="Nadpis8"/>
    <w:uiPriority w:val="99"/>
    <w:semiHidden/>
    <w:locked/>
    <w:rsid w:val="00A246AF"/>
    <w:rPr>
      <w:rFonts w:ascii="Cambria" w:hAnsi="Cambria" w:cs="Times New Roman"/>
      <w:color w:val="404040"/>
      <w:sz w:val="20"/>
      <w:szCs w:val="20"/>
    </w:rPr>
  </w:style>
  <w:style w:type="character" w:customStyle="1" w:styleId="Nadpis9Char">
    <w:name w:val="Nadpis 9 Char"/>
    <w:link w:val="Nadpis9"/>
    <w:uiPriority w:val="99"/>
    <w:semiHidden/>
    <w:locked/>
    <w:rsid w:val="00A246AF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Default">
    <w:name w:val="Default"/>
    <w:uiPriority w:val="99"/>
    <w:rsid w:val="00F54D8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Zhlav">
    <w:name w:val="header"/>
    <w:basedOn w:val="Normln"/>
    <w:link w:val="ZhlavChar"/>
    <w:uiPriority w:val="99"/>
    <w:rsid w:val="00FD30B8"/>
    <w:pPr>
      <w:tabs>
        <w:tab w:val="center" w:pos="4536"/>
        <w:tab w:val="right" w:pos="9072"/>
      </w:tabs>
      <w:spacing w:line="240" w:lineRule="auto"/>
    </w:pPr>
    <w:rPr>
      <w:rFonts w:ascii="Calibri" w:hAnsi="Calibri"/>
      <w:sz w:val="20"/>
      <w:szCs w:val="20"/>
    </w:rPr>
  </w:style>
  <w:style w:type="character" w:customStyle="1" w:styleId="ZhlavChar">
    <w:name w:val="Záhlaví Char"/>
    <w:link w:val="Zhlav"/>
    <w:uiPriority w:val="99"/>
    <w:locked/>
    <w:rsid w:val="00FD30B8"/>
    <w:rPr>
      <w:rFonts w:cs="Times New Roman"/>
    </w:rPr>
  </w:style>
  <w:style w:type="paragraph" w:styleId="Zpat">
    <w:name w:val="footer"/>
    <w:basedOn w:val="Normln"/>
    <w:link w:val="ZpatChar"/>
    <w:uiPriority w:val="99"/>
    <w:rsid w:val="00FD30B8"/>
    <w:pPr>
      <w:tabs>
        <w:tab w:val="center" w:pos="4536"/>
        <w:tab w:val="right" w:pos="9072"/>
      </w:tabs>
      <w:spacing w:line="240" w:lineRule="auto"/>
    </w:pPr>
    <w:rPr>
      <w:rFonts w:ascii="Calibri" w:hAnsi="Calibri"/>
      <w:sz w:val="20"/>
      <w:szCs w:val="20"/>
    </w:rPr>
  </w:style>
  <w:style w:type="character" w:customStyle="1" w:styleId="ZpatChar">
    <w:name w:val="Zápatí Char"/>
    <w:link w:val="Zpat"/>
    <w:uiPriority w:val="99"/>
    <w:locked/>
    <w:rsid w:val="00FD30B8"/>
    <w:rPr>
      <w:rFonts w:cs="Times New Roman"/>
    </w:rPr>
  </w:style>
  <w:style w:type="paragraph" w:styleId="Obsah1">
    <w:name w:val="toc 1"/>
    <w:basedOn w:val="Normln"/>
    <w:next w:val="Normln"/>
    <w:autoRedefine/>
    <w:uiPriority w:val="39"/>
    <w:rsid w:val="00A246AF"/>
    <w:pPr>
      <w:spacing w:after="100"/>
    </w:pPr>
  </w:style>
  <w:style w:type="paragraph" w:styleId="Obsah2">
    <w:name w:val="toc 2"/>
    <w:basedOn w:val="Normln"/>
    <w:next w:val="Normln"/>
    <w:autoRedefine/>
    <w:uiPriority w:val="39"/>
    <w:rsid w:val="00A246AF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rsid w:val="00A246AF"/>
    <w:pPr>
      <w:spacing w:after="100"/>
      <w:ind w:left="480"/>
    </w:pPr>
  </w:style>
  <w:style w:type="character" w:styleId="Hypertextovodkaz">
    <w:name w:val="Hyperlink"/>
    <w:uiPriority w:val="99"/>
    <w:rsid w:val="00A246AF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A246AF"/>
    <w:pPr>
      <w:ind w:left="720"/>
      <w:contextualSpacing/>
    </w:pPr>
  </w:style>
  <w:style w:type="table" w:styleId="Mkatabulky">
    <w:name w:val="Table Grid"/>
    <w:basedOn w:val="Normlntabulka"/>
    <w:uiPriority w:val="99"/>
    <w:rsid w:val="000E7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99"/>
    <w:qFormat/>
    <w:rsid w:val="00F3292D"/>
    <w:pPr>
      <w:jc w:val="center"/>
    </w:pPr>
    <w:rPr>
      <w:b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rsid w:val="003C535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3C5350"/>
    <w:rPr>
      <w:rFonts w:ascii="Tahoma" w:hAnsi="Tahoma" w:cs="Tahoma"/>
      <w:sz w:val="16"/>
      <w:szCs w:val="16"/>
    </w:rPr>
  </w:style>
  <w:style w:type="paragraph" w:styleId="Seznamobrzk">
    <w:name w:val="table of figures"/>
    <w:basedOn w:val="Normln"/>
    <w:next w:val="Normln"/>
    <w:uiPriority w:val="99"/>
    <w:rsid w:val="002B3080"/>
  </w:style>
  <w:style w:type="paragraph" w:styleId="Textpoznpodarou">
    <w:name w:val="footnote text"/>
    <w:basedOn w:val="Normln"/>
    <w:link w:val="TextpoznpodarouChar"/>
    <w:uiPriority w:val="99"/>
    <w:rsid w:val="002B3080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locked/>
    <w:rsid w:val="002B3080"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semiHidden/>
    <w:rsid w:val="002B3080"/>
    <w:rPr>
      <w:rFonts w:cs="Times New Roman"/>
      <w:vertAlign w:val="superscript"/>
    </w:rPr>
  </w:style>
  <w:style w:type="character" w:styleId="Sledovanodkaz">
    <w:name w:val="FollowedHyperlink"/>
    <w:uiPriority w:val="99"/>
    <w:rsid w:val="00BE32B7"/>
    <w:rPr>
      <w:rFonts w:cs="Times New Roman"/>
      <w:color w:val="800080"/>
      <w:u w:val="single"/>
    </w:rPr>
  </w:style>
  <w:style w:type="character" w:styleId="Siln">
    <w:name w:val="Strong"/>
    <w:basedOn w:val="Standardnpsmoodstavce"/>
    <w:locked/>
    <w:rsid w:val="008763F4"/>
    <w:rPr>
      <w:b/>
      <w:bCs/>
    </w:rPr>
  </w:style>
  <w:style w:type="paragraph" w:styleId="Vrazncitt">
    <w:name w:val="Intense Quote"/>
    <w:basedOn w:val="Default"/>
    <w:next w:val="Normln"/>
    <w:link w:val="VrazncittChar"/>
    <w:uiPriority w:val="30"/>
    <w:qFormat/>
    <w:rsid w:val="00A72BCA"/>
    <w:pPr>
      <w:spacing w:line="360" w:lineRule="auto"/>
    </w:pPr>
    <w:rPr>
      <w:b/>
      <w:color w:val="FF000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72BCA"/>
    <w:rPr>
      <w:rFonts w:ascii="Times New Roman" w:hAnsi="Times New Roman"/>
      <w:b/>
      <w:color w:val="FF0000"/>
      <w:sz w:val="24"/>
      <w:szCs w:val="24"/>
      <w:lang w:eastAsia="en-US"/>
    </w:rPr>
  </w:style>
  <w:style w:type="character" w:styleId="Odkazjemn">
    <w:name w:val="Subtle Reference"/>
    <w:uiPriority w:val="31"/>
    <w:qFormat/>
    <w:rsid w:val="00A72BCA"/>
    <w:rPr>
      <w:i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Documents\Vlastn&#237;%20&#353;ablony%20Office\Refer&#225;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12389367B90043A430534D7D9E2C1D" ma:contentTypeVersion="7" ma:contentTypeDescription="Vytvoří nový dokument" ma:contentTypeScope="" ma:versionID="8ad52c894b0365744d7878dcd025d95c">
  <xsd:schema xmlns:xsd="http://www.w3.org/2001/XMLSchema" xmlns:xs="http://www.w3.org/2001/XMLSchema" xmlns:p="http://schemas.microsoft.com/office/2006/metadata/properties" xmlns:ns2="ef30db61-1de2-41e5-a3e2-e5e518062a34" targetNamespace="http://schemas.microsoft.com/office/2006/metadata/properties" ma:root="true" ma:fieldsID="2fa2992a91bdd4720e0ff73925396a6f" ns2:_="">
    <xsd:import namespace="ef30db61-1de2-41e5-a3e2-e5e518062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0db61-1de2-41e5-a3e2-e5e518062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SO690Nmerical.XSL" StyleName="ISO690NR" Version="0"/>
</file>

<file path=customXml/itemProps1.xml><?xml version="1.0" encoding="utf-8"?>
<ds:datastoreItem xmlns:ds="http://schemas.openxmlformats.org/officeDocument/2006/customXml" ds:itemID="{5758F825-2323-4EE9-9EEF-4268B14C6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C01238-18DB-4B3E-BF35-390DB9201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0db61-1de2-41e5-a3e2-e5e518062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35D990-AE03-441F-BD15-660FFDD010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F660EE-6234-4799-AE65-1AC3679E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Referát.dotx</Template>
  <TotalTime>9</TotalTime>
  <Pages>3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Referát_GVH</vt:lpstr>
    </vt:vector>
  </TitlesOfParts>
  <Company>Microsoft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Referát_GVH</dc:title>
  <dc:subject/>
  <dc:creator>Student</dc:creator>
  <cp:keywords/>
  <dc:description/>
  <cp:lastModifiedBy>Zdeněk Zákutný</cp:lastModifiedBy>
  <cp:revision>4</cp:revision>
  <dcterms:created xsi:type="dcterms:W3CDTF">2024-03-14T07:53:00Z</dcterms:created>
  <dcterms:modified xsi:type="dcterms:W3CDTF">2024-03-14T08:02:00Z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0x0101000812389367B90043A430534D7D9E2C1D</vt:lpwstr>
  </property>
</Properties>
</file>