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B83D6" w14:textId="5472AB4A" w:rsidR="00842D5F" w:rsidRPr="00A72BCA" w:rsidRDefault="00940D13" w:rsidP="00A72BCA">
      <w:pPr>
        <w:pStyle w:val="Nadpis1"/>
      </w:pPr>
      <w:r>
        <w:t>Usnesení studentské rady</w:t>
      </w:r>
    </w:p>
    <w:p w14:paraId="105DDB57" w14:textId="225E5D9D" w:rsidR="006D2EAE" w:rsidRDefault="005B4C92" w:rsidP="00A72BCA">
      <w:r>
        <w:rPr>
          <w:rStyle w:val="Nadpis2Char"/>
        </w:rPr>
        <w:t>Návrh</w:t>
      </w:r>
      <w:r w:rsidR="00940D13">
        <w:rPr>
          <w:rStyle w:val="Nadpis2Char"/>
        </w:rPr>
        <w:t xml:space="preserve"> změny školního řádu</w:t>
      </w:r>
    </w:p>
    <w:p w14:paraId="6C285D3E" w14:textId="0B0EFD74" w:rsidR="00F3292D" w:rsidRDefault="00940D13" w:rsidP="00A72BCA">
      <w:r>
        <w:t xml:space="preserve">Studentská rada </w:t>
      </w:r>
      <w:r w:rsidR="009F0781">
        <w:t>navrhuje</w:t>
      </w:r>
      <w:r>
        <w:t xml:space="preserve"> změnu školního řádu, a to v následujícím znění:</w:t>
      </w:r>
    </w:p>
    <w:p w14:paraId="697C3D84" w14:textId="77777777" w:rsidR="00AD2BA9" w:rsidRDefault="005B4C92" w:rsidP="00AD2BA9">
      <w:pPr>
        <w:rPr>
          <w:rStyle w:val="Nadpis2Char"/>
        </w:rPr>
      </w:pPr>
      <w:r w:rsidRPr="00C47329">
        <w:rPr>
          <w:rStyle w:val="Nadpis2Char"/>
        </w:rPr>
        <w:t>IX</w:t>
      </w:r>
      <w:r w:rsidRPr="00C47329">
        <w:rPr>
          <w:rStyle w:val="Nadpis2Char"/>
          <w:b w:val="0"/>
          <w:bCs w:val="0"/>
        </w:rPr>
        <w:t>.</w:t>
      </w:r>
      <w:r w:rsidRPr="00C47329">
        <w:rPr>
          <w:b/>
          <w:bCs/>
        </w:rPr>
        <w:t xml:space="preserve"> </w:t>
      </w:r>
      <w:r w:rsidRPr="00C47329">
        <w:rPr>
          <w:rStyle w:val="Nadpis2Char"/>
        </w:rPr>
        <w:t>Studentská</w:t>
      </w:r>
      <w:r w:rsidR="00AD2BA9">
        <w:rPr>
          <w:rStyle w:val="Nadpis2Char"/>
        </w:rPr>
        <w:t xml:space="preserve"> rada</w:t>
      </w:r>
    </w:p>
    <w:p w14:paraId="537F7661" w14:textId="7EF60FC0" w:rsidR="005B4C92" w:rsidRDefault="005B4C92" w:rsidP="00996A8F">
      <w:pPr>
        <w:pStyle w:val="Odstavecseseznamem"/>
        <w:numPr>
          <w:ilvl w:val="0"/>
          <w:numId w:val="25"/>
        </w:numPr>
      </w:pPr>
      <w:r>
        <w:t xml:space="preserve">Studentská rada </w:t>
      </w:r>
      <w:r w:rsidR="009F0781">
        <w:t xml:space="preserve">(dále jen SR) </w:t>
      </w:r>
      <w:r>
        <w:t>se řídí svými stanovami, které musí být v souladu se školním řádem.</w:t>
      </w:r>
    </w:p>
    <w:p w14:paraId="7E6ADBD6" w14:textId="25A9D445" w:rsidR="005B4C92" w:rsidRDefault="009F0781" w:rsidP="005B4C92">
      <w:pPr>
        <w:pStyle w:val="Odstavecseseznamem"/>
        <w:numPr>
          <w:ilvl w:val="0"/>
          <w:numId w:val="25"/>
        </w:numPr>
      </w:pPr>
      <w:r>
        <w:t xml:space="preserve">SR </w:t>
      </w:r>
      <w:r w:rsidR="005B4C92">
        <w:t>má právo:</w:t>
      </w:r>
    </w:p>
    <w:p w14:paraId="5FAF9491" w14:textId="6FE8B79E" w:rsidR="005B4C92" w:rsidRDefault="005B4C92" w:rsidP="005B4C92">
      <w:pPr>
        <w:pStyle w:val="Odstavecseseznamem"/>
        <w:numPr>
          <w:ilvl w:val="0"/>
          <w:numId w:val="26"/>
        </w:numPr>
      </w:pPr>
      <w:r>
        <w:t xml:space="preserve">obracet se se svými návrhy a stanovisky na ředitele školy, který </w:t>
      </w:r>
      <w:r w:rsidR="009F0781">
        <w:t>je povinen se jimi zabývat.</w:t>
      </w:r>
    </w:p>
    <w:p w14:paraId="45997DE4" w14:textId="4DD9218F" w:rsidR="009F0781" w:rsidRDefault="009F0781" w:rsidP="005B4C92">
      <w:pPr>
        <w:pStyle w:val="Odstavecseseznamem"/>
        <w:numPr>
          <w:ilvl w:val="0"/>
          <w:numId w:val="26"/>
        </w:numPr>
      </w:pPr>
      <w:r w:rsidRPr="009F0781">
        <w:t>požádat ředitele o vysvětlení jeho rozhodnutí na schůzi SR, ten je povinen toto učinit</w:t>
      </w:r>
      <w:r>
        <w:t>.</w:t>
      </w:r>
    </w:p>
    <w:p w14:paraId="4B6D6675" w14:textId="79969347" w:rsidR="009F0781" w:rsidRDefault="009F0781" w:rsidP="009F0781">
      <w:pPr>
        <w:pStyle w:val="Odstavecseseznamem"/>
        <w:numPr>
          <w:ilvl w:val="0"/>
          <w:numId w:val="26"/>
        </w:numPr>
      </w:pPr>
      <w:r w:rsidRPr="009F0781">
        <w:t>vyjadřovat se ke všem problémům dotýkajícím se GVH, jeho žáků, zaměstnanců a provozu a jednat o nich, a to v mezích daných platnými právními předpisy České republik</w:t>
      </w:r>
      <w:r>
        <w:t>y.</w:t>
      </w:r>
      <w:r w:rsidR="001622F9">
        <w:t xml:space="preserve"> </w:t>
      </w:r>
    </w:p>
    <w:p w14:paraId="0C07BE9A" w14:textId="734C3A12" w:rsidR="00C47329" w:rsidRPr="00C47329" w:rsidRDefault="009F0781" w:rsidP="00C47329">
      <w:pPr>
        <w:pStyle w:val="Odstavecseseznamem"/>
        <w:numPr>
          <w:ilvl w:val="0"/>
          <w:numId w:val="25"/>
        </w:numPr>
        <w:rPr>
          <w:b/>
          <w:bCs/>
        </w:rPr>
      </w:pPr>
      <w:r w:rsidRPr="009F0781">
        <w:rPr>
          <w:b/>
          <w:bCs/>
        </w:rPr>
        <w:t>Usnesení SR</w:t>
      </w:r>
      <w:r w:rsidR="00C47329">
        <w:rPr>
          <w:b/>
          <w:bCs/>
        </w:rPr>
        <w:t xml:space="preserve"> </w:t>
      </w:r>
      <w:r w:rsidR="00C47329">
        <w:t>je dle níže popsaných pravidel oficiální forma návrhu nebo stanoviska SR.</w:t>
      </w:r>
    </w:p>
    <w:p w14:paraId="1DE9206E" w14:textId="273CC93B" w:rsidR="00C47329" w:rsidRDefault="009F0781" w:rsidP="00C47329">
      <w:pPr>
        <w:pStyle w:val="Odstavecseseznamem"/>
        <w:ind w:left="1069" w:firstLine="0"/>
        <w:jc w:val="left"/>
      </w:pPr>
      <w:r>
        <w:t>3.</w:t>
      </w:r>
      <w:r w:rsidR="00C47329">
        <w:t>1</w:t>
      </w:r>
      <w:r>
        <w:t>. Pokud je usnesení SR předneseno řediteli</w:t>
      </w:r>
      <w:r w:rsidR="00C47329">
        <w:t xml:space="preserve"> školy</w:t>
      </w:r>
      <w:r>
        <w:t xml:space="preserve"> dle platných stanov SR,</w:t>
      </w:r>
      <w:r w:rsidR="00C47329">
        <w:t xml:space="preserve"> může ředitel</w:t>
      </w:r>
      <w:r>
        <w:t xml:space="preserve"> </w:t>
      </w:r>
      <w:r w:rsidRPr="009F0781">
        <w:t xml:space="preserve">návrh podaný v usnesení potvrdit, zamítnout nebo si vyžádat vysvětlení a musí tak učinit nejpozději do týdne od podání. Toto rozhodnutí provede písemně </w:t>
      </w:r>
      <w:r w:rsidR="00AD2BA9">
        <w:t xml:space="preserve">a </w:t>
      </w:r>
      <w:r w:rsidRPr="009F0781">
        <w:t>stvrdí ho svým podpisem.</w:t>
      </w:r>
    </w:p>
    <w:p w14:paraId="30C72671" w14:textId="6200AEEE" w:rsidR="00C47329" w:rsidRDefault="00C47329" w:rsidP="00C47329">
      <w:pPr>
        <w:pStyle w:val="Odstavecseseznamem"/>
        <w:ind w:left="1069" w:firstLine="0"/>
        <w:jc w:val="left"/>
      </w:pPr>
      <w:r>
        <w:t xml:space="preserve">3.2. </w:t>
      </w:r>
      <w:r w:rsidRPr="00C47329">
        <w:t xml:space="preserve">Pokud je usnesení SR potvrzeno ředitelem, má platnost Pokynu ředitele </w:t>
      </w:r>
      <w:r>
        <w:t>školy</w:t>
      </w:r>
      <w:r w:rsidR="00AD2BA9">
        <w:t>,</w:t>
      </w:r>
      <w:r w:rsidRPr="00C47329">
        <w:t xml:space="preserve"> a je pro všechny studenty i zaměstnance </w:t>
      </w:r>
      <w:r>
        <w:t>školy</w:t>
      </w:r>
      <w:r w:rsidRPr="00C47329">
        <w:t xml:space="preserve"> závazné.</w:t>
      </w:r>
    </w:p>
    <w:p w14:paraId="45214F70" w14:textId="049123F5" w:rsidR="003F1389" w:rsidRDefault="00C47329" w:rsidP="003F1389">
      <w:pPr>
        <w:pStyle w:val="Odstavecseseznamem"/>
        <w:ind w:left="1069" w:firstLine="0"/>
        <w:jc w:val="left"/>
      </w:pPr>
      <w:r>
        <w:t xml:space="preserve">3.3. </w:t>
      </w:r>
      <w:r w:rsidR="0046515C">
        <w:t>Postup předkládání a schvalování usnesení SR je popsán ve stanovách SR.</w:t>
      </w:r>
    </w:p>
    <w:p w14:paraId="3884871D" w14:textId="77777777" w:rsidR="003F1389" w:rsidRDefault="003F1389" w:rsidP="003F1389">
      <w:pPr>
        <w:pStyle w:val="Odstavecseseznamem"/>
        <w:ind w:left="1069" w:firstLine="0"/>
        <w:jc w:val="left"/>
      </w:pPr>
    </w:p>
    <w:p w14:paraId="6DD0056F" w14:textId="77777777" w:rsidR="003F1389" w:rsidRDefault="003F1389" w:rsidP="003F1389">
      <w:pPr>
        <w:pStyle w:val="Odstavecseseznamem"/>
        <w:ind w:left="1069" w:firstLine="0"/>
        <w:jc w:val="left"/>
      </w:pPr>
    </w:p>
    <w:p w14:paraId="5F52521B" w14:textId="6F2B1CC0" w:rsidR="003F1389" w:rsidRDefault="003F1389" w:rsidP="003F1389">
      <w:pPr>
        <w:pStyle w:val="Odstavecseseznamem"/>
        <w:ind w:left="1069" w:firstLine="0"/>
        <w:jc w:val="left"/>
      </w:pPr>
    </w:p>
    <w:p w14:paraId="3D108EE1" w14:textId="77777777" w:rsidR="003F1389" w:rsidRDefault="003F1389" w:rsidP="003F1389">
      <w:pPr>
        <w:pStyle w:val="Odstavecseseznamem"/>
        <w:ind w:left="1069" w:firstLine="0"/>
        <w:jc w:val="left"/>
      </w:pPr>
    </w:p>
    <w:p w14:paraId="3167A904" w14:textId="77777777" w:rsidR="00184901" w:rsidRDefault="00184901" w:rsidP="003F1389">
      <w:pPr>
        <w:pStyle w:val="Odstavecseseznamem"/>
        <w:ind w:left="1069" w:firstLine="0"/>
        <w:jc w:val="left"/>
      </w:pPr>
    </w:p>
    <w:p w14:paraId="52C05A42" w14:textId="77777777" w:rsidR="00184901" w:rsidRDefault="00184901" w:rsidP="003F1389">
      <w:pPr>
        <w:pStyle w:val="Odstavecseseznamem"/>
        <w:ind w:left="1069" w:firstLine="0"/>
        <w:jc w:val="left"/>
      </w:pPr>
    </w:p>
    <w:p w14:paraId="359BC337" w14:textId="77777777" w:rsidR="003F1389" w:rsidRDefault="003F1389" w:rsidP="00005D6B">
      <w:pPr>
        <w:ind w:firstLine="0"/>
        <w:jc w:val="left"/>
      </w:pPr>
    </w:p>
    <w:p w14:paraId="0A6A2AAF" w14:textId="77777777" w:rsidR="003F1389" w:rsidRDefault="003F1389" w:rsidP="00005D6B">
      <w:pPr>
        <w:ind w:firstLine="0"/>
        <w:jc w:val="left"/>
      </w:pPr>
    </w:p>
    <w:p w14:paraId="71EF119E" w14:textId="2B734DC5" w:rsidR="00005D6B" w:rsidRDefault="003F1389" w:rsidP="00005D6B">
      <w:pPr>
        <w:jc w:val="left"/>
      </w:pPr>
      <w:r>
        <w:t xml:space="preserve">Schváleno většinou hlasů </w:t>
      </w:r>
      <w:r w:rsidR="00005D6B">
        <w:t xml:space="preserve">v Lounech </w:t>
      </w:r>
      <w:r w:rsidR="007775D8">
        <w:t xml:space="preserve">dne </w:t>
      </w:r>
      <w:r w:rsidR="00005D6B">
        <w:t>26. března 2024</w:t>
      </w:r>
      <w:r w:rsidR="009F0336">
        <w:t>.</w:t>
      </w:r>
    </w:p>
    <w:p w14:paraId="7330FBFF" w14:textId="77777777" w:rsidR="00184901" w:rsidRDefault="00184901" w:rsidP="00005D6B">
      <w:pPr>
        <w:jc w:val="left"/>
      </w:pPr>
    </w:p>
    <w:p w14:paraId="589D7AE7" w14:textId="2FB6C058" w:rsidR="00005D6B" w:rsidRPr="009F0781" w:rsidRDefault="00005D6B" w:rsidP="00005D6B">
      <w:pPr>
        <w:jc w:val="left"/>
      </w:pPr>
      <w:r>
        <w:t>za studentskou radu: Jan Libus, předseda: ………………………………</w:t>
      </w:r>
    </w:p>
    <w:p w14:paraId="4306191B" w14:textId="544733AE" w:rsidR="00940D13" w:rsidRPr="00940D13" w:rsidRDefault="00940D13" w:rsidP="00940D13">
      <w:pPr>
        <w:rPr>
          <w:rStyle w:val="Odkazjemn"/>
          <w:i w:val="0"/>
        </w:rPr>
      </w:pPr>
    </w:p>
    <w:p w14:paraId="595A8A98" w14:textId="11A6EFF7" w:rsidR="00184901" w:rsidRDefault="008828FC" w:rsidP="00005D6B">
      <w:pPr>
        <w:jc w:val="left"/>
      </w:pPr>
      <w:r w:rsidRPr="00005D6B">
        <w:t>Schválen</w:t>
      </w:r>
      <w:r>
        <w:t>o</w:t>
      </w:r>
      <w:r w:rsidR="00184901">
        <w:t xml:space="preserve"> ředitelem školy v………………….dne……………………</w:t>
      </w:r>
      <w:r w:rsidR="009F0336">
        <w:t>...</w:t>
      </w:r>
    </w:p>
    <w:p w14:paraId="771C9470" w14:textId="77777777" w:rsidR="00184901" w:rsidRDefault="00184901" w:rsidP="00005D6B">
      <w:pPr>
        <w:jc w:val="left"/>
      </w:pPr>
    </w:p>
    <w:p w14:paraId="706101DF" w14:textId="7BDE68B9" w:rsidR="00F3292D" w:rsidRPr="00F3292D" w:rsidRDefault="00184901" w:rsidP="008F2699">
      <w:pPr>
        <w:jc w:val="left"/>
        <w:rPr>
          <w:rStyle w:val="Odkazjemn"/>
          <w:i w:val="0"/>
        </w:rPr>
      </w:pPr>
      <w:r>
        <w:t>za vedení školy: Mgr. Daniel Syrovátko, ředitel: ……………………</w:t>
      </w:r>
      <w:r w:rsidR="00772120">
        <w:t>….</w:t>
      </w:r>
    </w:p>
    <w:sectPr w:rsidR="00F3292D" w:rsidRPr="00F3292D" w:rsidSect="006212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70B77" w14:textId="77777777" w:rsidR="0062127F" w:rsidRDefault="0062127F" w:rsidP="00A72BCA">
      <w:r>
        <w:separator/>
      </w:r>
    </w:p>
  </w:endnote>
  <w:endnote w:type="continuationSeparator" w:id="0">
    <w:p w14:paraId="0F94DC6A" w14:textId="77777777" w:rsidR="0062127F" w:rsidRDefault="0062127F" w:rsidP="00A7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5752078"/>
      <w:docPartObj>
        <w:docPartGallery w:val="Page Numbers (Bottom of Page)"/>
        <w:docPartUnique/>
      </w:docPartObj>
    </w:sdtPr>
    <w:sdtContent>
      <w:p w14:paraId="37CAFA9F" w14:textId="77777777" w:rsidR="00F3292D" w:rsidRDefault="00F3292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0FD7125" w14:textId="77777777" w:rsidR="00F3292D" w:rsidRDefault="00F3292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0119615"/>
      <w:docPartObj>
        <w:docPartGallery w:val="Page Numbers (Bottom of Page)"/>
        <w:docPartUnique/>
      </w:docPartObj>
    </w:sdtPr>
    <w:sdtContent>
      <w:p w14:paraId="56E299E4" w14:textId="77777777" w:rsidR="00EA1254" w:rsidRDefault="00C51D5B" w:rsidP="00F3292D">
        <w:pPr>
          <w:jc w:val="right"/>
        </w:pPr>
        <w:r w:rsidRPr="00F3292D">
          <w:rPr>
            <w:rFonts w:ascii="Calibri" w:hAnsi="Calibri" w:cs="Calibri"/>
            <w:sz w:val="20"/>
            <w:szCs w:val="20"/>
          </w:rPr>
          <w:fldChar w:fldCharType="begin"/>
        </w:r>
        <w:r w:rsidRPr="00F3292D">
          <w:rPr>
            <w:rFonts w:ascii="Calibri" w:hAnsi="Calibri" w:cs="Calibri"/>
            <w:sz w:val="20"/>
            <w:szCs w:val="20"/>
          </w:rPr>
          <w:instrText>PAGE   \* MERGEFORMAT</w:instrText>
        </w:r>
        <w:r w:rsidRPr="00F3292D">
          <w:rPr>
            <w:rFonts w:ascii="Calibri" w:hAnsi="Calibri" w:cs="Calibri"/>
            <w:sz w:val="20"/>
            <w:szCs w:val="20"/>
          </w:rPr>
          <w:fldChar w:fldCharType="separate"/>
        </w:r>
        <w:r w:rsidR="00814731">
          <w:rPr>
            <w:rFonts w:ascii="Calibri" w:hAnsi="Calibri" w:cs="Calibri"/>
            <w:noProof/>
            <w:sz w:val="20"/>
            <w:szCs w:val="20"/>
          </w:rPr>
          <w:t>3</w:t>
        </w:r>
        <w:r w:rsidRPr="00F3292D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4FA63" w14:textId="77777777" w:rsidR="0062127F" w:rsidRDefault="0062127F" w:rsidP="00A72BCA">
      <w:r>
        <w:separator/>
      </w:r>
    </w:p>
  </w:footnote>
  <w:footnote w:type="continuationSeparator" w:id="0">
    <w:p w14:paraId="762D693D" w14:textId="77777777" w:rsidR="0062127F" w:rsidRDefault="0062127F" w:rsidP="00A72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6056" w14:textId="77777777" w:rsidR="00F3292D" w:rsidRPr="00F3292D" w:rsidRDefault="00F3292D" w:rsidP="00F3292D">
    <w:pPr>
      <w:pStyle w:val="Zhlav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02695" w14:textId="77777777" w:rsidR="00F3292D" w:rsidRPr="00F3292D" w:rsidRDefault="00F3292D" w:rsidP="00F3292D">
    <w:pPr>
      <w:pStyle w:val="Titulek"/>
    </w:pPr>
    <w:r w:rsidRPr="00F3292D">
      <w:t>Gymnázium Václava Hlavatého, Louny, Poděbradova 661, příspěvková organizace</w:t>
    </w:r>
  </w:p>
  <w:p w14:paraId="7A44F3B9" w14:textId="77777777" w:rsidR="00F3292D" w:rsidRPr="00F3292D" w:rsidRDefault="00F3292D" w:rsidP="00F3292D">
    <w:pPr>
      <w:pStyle w:val="Titulek"/>
      <w:rPr>
        <w:b w:val="0"/>
      </w:rPr>
    </w:pPr>
    <w:r w:rsidRPr="00F3292D">
      <w:rPr>
        <w:b w:val="0"/>
      </w:rPr>
      <w:t>Poděbradova 661, 440 01 Louny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4F65" w14:textId="77777777" w:rsidR="00197782" w:rsidRPr="00F3292D" w:rsidRDefault="00197782" w:rsidP="00F3292D">
    <w:pPr>
      <w:pStyle w:val="Titulek"/>
    </w:pPr>
    <w:r w:rsidRPr="00F3292D">
      <w:t>Gymnázium Václava Hlavatého, Louny, Poděbradova 661, příspěvková organizace</w:t>
    </w:r>
  </w:p>
  <w:p w14:paraId="508DABC9" w14:textId="77777777" w:rsidR="00197782" w:rsidRPr="00F3292D" w:rsidRDefault="00197782" w:rsidP="00F3292D">
    <w:pPr>
      <w:pStyle w:val="Titulek"/>
      <w:rPr>
        <w:b w:val="0"/>
      </w:rPr>
    </w:pPr>
    <w:r w:rsidRPr="00F3292D">
      <w:rPr>
        <w:b w:val="0"/>
      </w:rPr>
      <w:t>Poděbradova 661, 440 01 Louny</w:t>
    </w:r>
  </w:p>
  <w:p w14:paraId="66040C8B" w14:textId="77777777" w:rsidR="00F3292D" w:rsidRDefault="00F329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25564"/>
    <w:multiLevelType w:val="hybridMultilevel"/>
    <w:tmpl w:val="C0DE75FE"/>
    <w:lvl w:ilvl="0" w:tplc="00307786">
      <w:start w:val="9"/>
      <w:numFmt w:val="bullet"/>
      <w:lvlText w:val="-"/>
      <w:lvlJc w:val="left"/>
      <w:pPr>
        <w:ind w:left="2149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0CCE6B5D"/>
    <w:multiLevelType w:val="hybridMultilevel"/>
    <w:tmpl w:val="1C7E5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8591D"/>
    <w:multiLevelType w:val="hybridMultilevel"/>
    <w:tmpl w:val="BF2EE0C2"/>
    <w:lvl w:ilvl="0" w:tplc="FCB429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B476F0"/>
    <w:multiLevelType w:val="hybridMultilevel"/>
    <w:tmpl w:val="47AC12E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F7047C8"/>
    <w:multiLevelType w:val="hybridMultilevel"/>
    <w:tmpl w:val="6D8035C8"/>
    <w:lvl w:ilvl="0" w:tplc="EA60F1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1344D5"/>
    <w:multiLevelType w:val="hybridMultilevel"/>
    <w:tmpl w:val="A1328AC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A637C7"/>
    <w:multiLevelType w:val="hybridMultilevel"/>
    <w:tmpl w:val="843A38C8"/>
    <w:lvl w:ilvl="0" w:tplc="4BC63E7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A735EE"/>
    <w:multiLevelType w:val="multilevel"/>
    <w:tmpl w:val="F55EB7B8"/>
    <w:name w:val="WW8Num1322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spacing w:val="0"/>
        <w:w w:val="100"/>
        <w:position w:val="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pacing w:val="0"/>
        <w:position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8" w15:restartNumberingAfterBreak="0">
    <w:nsid w:val="41CB4FB6"/>
    <w:multiLevelType w:val="hybridMultilevel"/>
    <w:tmpl w:val="A1B8AC5A"/>
    <w:lvl w:ilvl="0" w:tplc="19F2C4F6">
      <w:start w:val="6"/>
      <w:numFmt w:val="decimal"/>
      <w:lvlText w:val="%1"/>
      <w:lvlJc w:val="left"/>
      <w:pPr>
        <w:ind w:left="720" w:hanging="360"/>
      </w:pPr>
      <w:rPr>
        <w:rFonts w:hint="default"/>
        <w:color w:val="0000FF"/>
        <w:sz w:val="24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799"/>
    <w:multiLevelType w:val="hybridMultilevel"/>
    <w:tmpl w:val="7248B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A5DE7"/>
    <w:multiLevelType w:val="hybridMultilevel"/>
    <w:tmpl w:val="6E122DE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7300D11"/>
    <w:multiLevelType w:val="multilevel"/>
    <w:tmpl w:val="83A48996"/>
    <w:name w:val="WW8Num1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57366C1A"/>
    <w:multiLevelType w:val="hybridMultilevel"/>
    <w:tmpl w:val="0596855C"/>
    <w:lvl w:ilvl="0" w:tplc="89564CF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74C5063"/>
    <w:multiLevelType w:val="hybridMultilevel"/>
    <w:tmpl w:val="68F053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82128F4"/>
    <w:multiLevelType w:val="multilevel"/>
    <w:tmpl w:val="0405001F"/>
    <w:name w:val="WW8Num132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5A50075D"/>
    <w:multiLevelType w:val="multilevel"/>
    <w:tmpl w:val="68645F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8AB2CA1"/>
    <w:multiLevelType w:val="hybridMultilevel"/>
    <w:tmpl w:val="CC08049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DE9402E"/>
    <w:multiLevelType w:val="hybridMultilevel"/>
    <w:tmpl w:val="8FD8F4F0"/>
    <w:name w:val="WW8Num13"/>
    <w:lvl w:ilvl="0" w:tplc="9EF81E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11204C2"/>
    <w:multiLevelType w:val="hybridMultilevel"/>
    <w:tmpl w:val="CD3AB196"/>
    <w:lvl w:ilvl="0" w:tplc="83C24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20574B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3497D70"/>
    <w:multiLevelType w:val="hybridMultilevel"/>
    <w:tmpl w:val="1C9CE678"/>
    <w:name w:val="WW8Num132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8436">
    <w:abstractNumId w:val="4"/>
  </w:num>
  <w:num w:numId="2" w16cid:durableId="2109541540">
    <w:abstractNumId w:val="2"/>
  </w:num>
  <w:num w:numId="3" w16cid:durableId="20711359">
    <w:abstractNumId w:val="17"/>
  </w:num>
  <w:num w:numId="4" w16cid:durableId="207038225">
    <w:abstractNumId w:val="11"/>
  </w:num>
  <w:num w:numId="5" w16cid:durableId="442307725">
    <w:abstractNumId w:val="7"/>
  </w:num>
  <w:num w:numId="6" w16cid:durableId="697663327">
    <w:abstractNumId w:val="14"/>
  </w:num>
  <w:num w:numId="7" w16cid:durableId="1067528774">
    <w:abstractNumId w:val="20"/>
  </w:num>
  <w:num w:numId="8" w16cid:durableId="1115173693">
    <w:abstractNumId w:val="10"/>
  </w:num>
  <w:num w:numId="9" w16cid:durableId="1074013561">
    <w:abstractNumId w:val="13"/>
  </w:num>
  <w:num w:numId="10" w16cid:durableId="1747679365">
    <w:abstractNumId w:val="16"/>
  </w:num>
  <w:num w:numId="11" w16cid:durableId="534390569">
    <w:abstractNumId w:val="9"/>
  </w:num>
  <w:num w:numId="12" w16cid:durableId="1386446377">
    <w:abstractNumId w:val="1"/>
  </w:num>
  <w:num w:numId="13" w16cid:durableId="74666954">
    <w:abstractNumId w:val="19"/>
  </w:num>
  <w:num w:numId="14" w16cid:durableId="532310924">
    <w:abstractNumId w:val="8"/>
  </w:num>
  <w:num w:numId="15" w16cid:durableId="2048992512">
    <w:abstractNumId w:val="15"/>
  </w:num>
  <w:num w:numId="16" w16cid:durableId="1737778359">
    <w:abstractNumId w:val="15"/>
  </w:num>
  <w:num w:numId="17" w16cid:durableId="1042361956">
    <w:abstractNumId w:val="15"/>
  </w:num>
  <w:num w:numId="18" w16cid:durableId="1056196819">
    <w:abstractNumId w:val="15"/>
  </w:num>
  <w:num w:numId="19" w16cid:durableId="608926616">
    <w:abstractNumId w:val="15"/>
  </w:num>
  <w:num w:numId="20" w16cid:durableId="1101026464">
    <w:abstractNumId w:val="15"/>
  </w:num>
  <w:num w:numId="21" w16cid:durableId="779688912">
    <w:abstractNumId w:val="6"/>
  </w:num>
  <w:num w:numId="22" w16cid:durableId="313414726">
    <w:abstractNumId w:val="12"/>
  </w:num>
  <w:num w:numId="23" w16cid:durableId="2146390292">
    <w:abstractNumId w:val="5"/>
  </w:num>
  <w:num w:numId="24" w16cid:durableId="676267628">
    <w:abstractNumId w:val="3"/>
  </w:num>
  <w:num w:numId="25" w16cid:durableId="2037463441">
    <w:abstractNumId w:val="18"/>
  </w:num>
  <w:num w:numId="26" w16cid:durableId="1906182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D13"/>
    <w:rsid w:val="00005D6B"/>
    <w:rsid w:val="000301F7"/>
    <w:rsid w:val="000338F8"/>
    <w:rsid w:val="00035E35"/>
    <w:rsid w:val="000459CC"/>
    <w:rsid w:val="00050C16"/>
    <w:rsid w:val="00056088"/>
    <w:rsid w:val="00060305"/>
    <w:rsid w:val="00061FCA"/>
    <w:rsid w:val="00062761"/>
    <w:rsid w:val="000728A3"/>
    <w:rsid w:val="000905A7"/>
    <w:rsid w:val="000C0434"/>
    <w:rsid w:val="000E6080"/>
    <w:rsid w:val="000E72C8"/>
    <w:rsid w:val="001208C3"/>
    <w:rsid w:val="001622F9"/>
    <w:rsid w:val="00184901"/>
    <w:rsid w:val="00194A30"/>
    <w:rsid w:val="00197782"/>
    <w:rsid w:val="001A6851"/>
    <w:rsid w:val="001D6F58"/>
    <w:rsid w:val="001F3C6A"/>
    <w:rsid w:val="00220B5A"/>
    <w:rsid w:val="002210FD"/>
    <w:rsid w:val="00227F01"/>
    <w:rsid w:val="00243D12"/>
    <w:rsid w:val="0027097A"/>
    <w:rsid w:val="00285A3A"/>
    <w:rsid w:val="00286C7D"/>
    <w:rsid w:val="002A3BF6"/>
    <w:rsid w:val="002A45A5"/>
    <w:rsid w:val="002B3080"/>
    <w:rsid w:val="00336D29"/>
    <w:rsid w:val="00394CCC"/>
    <w:rsid w:val="003C5350"/>
    <w:rsid w:val="003C76EC"/>
    <w:rsid w:val="003E0576"/>
    <w:rsid w:val="003F0C4F"/>
    <w:rsid w:val="003F1389"/>
    <w:rsid w:val="00425A44"/>
    <w:rsid w:val="004303AE"/>
    <w:rsid w:val="0043590D"/>
    <w:rsid w:val="00441F67"/>
    <w:rsid w:val="00445ED4"/>
    <w:rsid w:val="00461777"/>
    <w:rsid w:val="0046515C"/>
    <w:rsid w:val="00485DB2"/>
    <w:rsid w:val="00492CE2"/>
    <w:rsid w:val="004B54CF"/>
    <w:rsid w:val="004C286C"/>
    <w:rsid w:val="004F4CCD"/>
    <w:rsid w:val="00524A35"/>
    <w:rsid w:val="00525B82"/>
    <w:rsid w:val="0053377B"/>
    <w:rsid w:val="0053432B"/>
    <w:rsid w:val="00536C45"/>
    <w:rsid w:val="00544EDE"/>
    <w:rsid w:val="00547F16"/>
    <w:rsid w:val="00580FC6"/>
    <w:rsid w:val="00592967"/>
    <w:rsid w:val="005B4C92"/>
    <w:rsid w:val="005B5A54"/>
    <w:rsid w:val="005B62CF"/>
    <w:rsid w:val="005D2FFA"/>
    <w:rsid w:val="005D540F"/>
    <w:rsid w:val="005E0F10"/>
    <w:rsid w:val="005E1749"/>
    <w:rsid w:val="005E58F1"/>
    <w:rsid w:val="00614DE4"/>
    <w:rsid w:val="0062127F"/>
    <w:rsid w:val="00644574"/>
    <w:rsid w:val="00665F9A"/>
    <w:rsid w:val="00670B13"/>
    <w:rsid w:val="00683F62"/>
    <w:rsid w:val="006B19F5"/>
    <w:rsid w:val="006C68FD"/>
    <w:rsid w:val="006D2EAE"/>
    <w:rsid w:val="00725F7D"/>
    <w:rsid w:val="00743D80"/>
    <w:rsid w:val="00745A70"/>
    <w:rsid w:val="00746335"/>
    <w:rsid w:val="00766FB5"/>
    <w:rsid w:val="00772120"/>
    <w:rsid w:val="007775D8"/>
    <w:rsid w:val="0078433E"/>
    <w:rsid w:val="00791384"/>
    <w:rsid w:val="007937E6"/>
    <w:rsid w:val="007A71B5"/>
    <w:rsid w:val="007A782B"/>
    <w:rsid w:val="007B43D6"/>
    <w:rsid w:val="007D6932"/>
    <w:rsid w:val="007D6B2F"/>
    <w:rsid w:val="00814731"/>
    <w:rsid w:val="0082259C"/>
    <w:rsid w:val="008232D6"/>
    <w:rsid w:val="00832548"/>
    <w:rsid w:val="00842D5F"/>
    <w:rsid w:val="00862CE4"/>
    <w:rsid w:val="008763F4"/>
    <w:rsid w:val="008828FC"/>
    <w:rsid w:val="00886A53"/>
    <w:rsid w:val="008907F8"/>
    <w:rsid w:val="00897D57"/>
    <w:rsid w:val="008C4E97"/>
    <w:rsid w:val="008D6EF9"/>
    <w:rsid w:val="008F2699"/>
    <w:rsid w:val="008F2AEB"/>
    <w:rsid w:val="009057E4"/>
    <w:rsid w:val="00936D34"/>
    <w:rsid w:val="00940D13"/>
    <w:rsid w:val="00950C01"/>
    <w:rsid w:val="00970F51"/>
    <w:rsid w:val="009954D0"/>
    <w:rsid w:val="00996A8F"/>
    <w:rsid w:val="009977E8"/>
    <w:rsid w:val="009C1D56"/>
    <w:rsid w:val="009F0336"/>
    <w:rsid w:val="009F0781"/>
    <w:rsid w:val="00A246AF"/>
    <w:rsid w:val="00A27007"/>
    <w:rsid w:val="00A40CB6"/>
    <w:rsid w:val="00A453F7"/>
    <w:rsid w:val="00A72BCA"/>
    <w:rsid w:val="00A8110A"/>
    <w:rsid w:val="00A8435A"/>
    <w:rsid w:val="00AA0FC3"/>
    <w:rsid w:val="00AA1681"/>
    <w:rsid w:val="00AC7EFF"/>
    <w:rsid w:val="00AD2BA9"/>
    <w:rsid w:val="00AE6B27"/>
    <w:rsid w:val="00B03314"/>
    <w:rsid w:val="00B0633F"/>
    <w:rsid w:val="00B12686"/>
    <w:rsid w:val="00B20755"/>
    <w:rsid w:val="00B43707"/>
    <w:rsid w:val="00B67DCA"/>
    <w:rsid w:val="00B96744"/>
    <w:rsid w:val="00BB3CC6"/>
    <w:rsid w:val="00BD1433"/>
    <w:rsid w:val="00BD727F"/>
    <w:rsid w:val="00BE32B7"/>
    <w:rsid w:val="00C002CE"/>
    <w:rsid w:val="00C42EB9"/>
    <w:rsid w:val="00C47329"/>
    <w:rsid w:val="00C47DF4"/>
    <w:rsid w:val="00C51D5B"/>
    <w:rsid w:val="00C73C1A"/>
    <w:rsid w:val="00C77DA9"/>
    <w:rsid w:val="00C96B4F"/>
    <w:rsid w:val="00CA3FC5"/>
    <w:rsid w:val="00CB7443"/>
    <w:rsid w:val="00CD253F"/>
    <w:rsid w:val="00CF64E9"/>
    <w:rsid w:val="00D04411"/>
    <w:rsid w:val="00D147D6"/>
    <w:rsid w:val="00D2003E"/>
    <w:rsid w:val="00D322C7"/>
    <w:rsid w:val="00D406F9"/>
    <w:rsid w:val="00D451F8"/>
    <w:rsid w:val="00D47BA9"/>
    <w:rsid w:val="00D538CD"/>
    <w:rsid w:val="00D878FC"/>
    <w:rsid w:val="00DA45A2"/>
    <w:rsid w:val="00DA74C1"/>
    <w:rsid w:val="00DB5C9F"/>
    <w:rsid w:val="00DB7818"/>
    <w:rsid w:val="00DD4879"/>
    <w:rsid w:val="00DD6091"/>
    <w:rsid w:val="00DF5E47"/>
    <w:rsid w:val="00E11182"/>
    <w:rsid w:val="00E13B24"/>
    <w:rsid w:val="00E45EB4"/>
    <w:rsid w:val="00E73C71"/>
    <w:rsid w:val="00EA1254"/>
    <w:rsid w:val="00EA457F"/>
    <w:rsid w:val="00EE2F85"/>
    <w:rsid w:val="00EE6C6D"/>
    <w:rsid w:val="00EF41CA"/>
    <w:rsid w:val="00F106E4"/>
    <w:rsid w:val="00F3292D"/>
    <w:rsid w:val="00F44F71"/>
    <w:rsid w:val="00F52BF9"/>
    <w:rsid w:val="00F54D8D"/>
    <w:rsid w:val="00FB5010"/>
    <w:rsid w:val="00FD30B8"/>
    <w:rsid w:val="00FD6DC9"/>
    <w:rsid w:val="00FE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E64498"/>
  <w15:docId w15:val="{7109A3FA-6434-4BC9-BE07-48B8DB178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unhideWhenUsed="1"/>
    <w:lsdException w:name="toc 2" w:locked="1" w:uiPriority="39" w:unhideWhenUsed="1"/>
    <w:lsdException w:name="toc 3" w:locked="1" w:uiPriority="39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72BCA"/>
    <w:pPr>
      <w:tabs>
        <w:tab w:val="left" w:pos="7020"/>
      </w:tabs>
      <w:spacing w:line="360" w:lineRule="auto"/>
      <w:ind w:firstLine="709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Nadpis1">
    <w:name w:val="heading 1"/>
    <w:basedOn w:val="Default"/>
    <w:next w:val="Normln"/>
    <w:link w:val="Nadpis1Char"/>
    <w:uiPriority w:val="99"/>
    <w:qFormat/>
    <w:rsid w:val="00A72BCA"/>
    <w:pPr>
      <w:spacing w:after="120" w:line="360" w:lineRule="auto"/>
      <w:jc w:val="center"/>
      <w:outlineLvl w:val="0"/>
    </w:pPr>
    <w:rPr>
      <w:b/>
      <w:bCs/>
      <w:caps/>
      <w:color w:val="auto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A72BCA"/>
    <w:pPr>
      <w:outlineLvl w:val="1"/>
    </w:pPr>
    <w:rPr>
      <w:b/>
      <w:bCs/>
      <w:sz w:val="32"/>
      <w:szCs w:val="32"/>
    </w:rPr>
  </w:style>
  <w:style w:type="paragraph" w:styleId="Nadpis3">
    <w:name w:val="heading 3"/>
    <w:basedOn w:val="Nadpis2"/>
    <w:next w:val="Normln"/>
    <w:link w:val="Nadpis3Char"/>
    <w:uiPriority w:val="99"/>
    <w:qFormat/>
    <w:rsid w:val="00050C16"/>
    <w:pPr>
      <w:numPr>
        <w:ilvl w:val="2"/>
      </w:numPr>
      <w:spacing w:before="100" w:beforeAutospacing="1" w:after="280"/>
      <w:ind w:firstLine="709"/>
      <w:outlineLvl w:val="2"/>
    </w:pPr>
    <w:rPr>
      <w:bCs w:val="0"/>
      <w:i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A246AF"/>
    <w:pPr>
      <w:keepNext/>
      <w:keepLines/>
      <w:numPr>
        <w:ilvl w:val="3"/>
        <w:numId w:val="15"/>
      </w:numPr>
      <w:spacing w:before="200"/>
      <w:outlineLvl w:val="3"/>
    </w:pPr>
    <w:rPr>
      <w:rFonts w:ascii="Cambria" w:hAnsi="Cambria"/>
      <w:b/>
      <w:bCs/>
      <w:i/>
      <w:iCs/>
      <w:color w:val="4F81BD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246AF"/>
    <w:pPr>
      <w:keepNext/>
      <w:keepLines/>
      <w:numPr>
        <w:ilvl w:val="4"/>
        <w:numId w:val="15"/>
      </w:numPr>
      <w:spacing w:before="200"/>
      <w:outlineLvl w:val="4"/>
    </w:pPr>
    <w:rPr>
      <w:rFonts w:ascii="Cambria" w:hAnsi="Cambria"/>
      <w:color w:val="243F60"/>
      <w:szCs w:val="20"/>
    </w:rPr>
  </w:style>
  <w:style w:type="paragraph" w:styleId="Nadpis6">
    <w:name w:val="heading 6"/>
    <w:basedOn w:val="Normln"/>
    <w:next w:val="Normln"/>
    <w:link w:val="Nadpis6Char"/>
    <w:uiPriority w:val="99"/>
    <w:qFormat/>
    <w:rsid w:val="00A246AF"/>
    <w:pPr>
      <w:keepNext/>
      <w:keepLines/>
      <w:numPr>
        <w:ilvl w:val="5"/>
        <w:numId w:val="15"/>
      </w:numPr>
      <w:spacing w:before="200"/>
      <w:outlineLvl w:val="5"/>
    </w:pPr>
    <w:rPr>
      <w:rFonts w:ascii="Cambria" w:hAnsi="Cambria"/>
      <w:i/>
      <w:iCs/>
      <w:color w:val="243F60"/>
      <w:szCs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A246AF"/>
    <w:pPr>
      <w:keepNext/>
      <w:keepLines/>
      <w:numPr>
        <w:ilvl w:val="6"/>
        <w:numId w:val="15"/>
      </w:numPr>
      <w:spacing w:before="200"/>
      <w:outlineLvl w:val="6"/>
    </w:pPr>
    <w:rPr>
      <w:rFonts w:ascii="Cambria" w:hAnsi="Cambria"/>
      <w:i/>
      <w:iCs/>
      <w:color w:val="404040"/>
      <w:szCs w:val="20"/>
    </w:rPr>
  </w:style>
  <w:style w:type="paragraph" w:styleId="Nadpis8">
    <w:name w:val="heading 8"/>
    <w:basedOn w:val="Normln"/>
    <w:next w:val="Normln"/>
    <w:link w:val="Nadpis8Char"/>
    <w:uiPriority w:val="99"/>
    <w:qFormat/>
    <w:rsid w:val="00A246AF"/>
    <w:pPr>
      <w:keepNext/>
      <w:keepLines/>
      <w:numPr>
        <w:ilvl w:val="7"/>
        <w:numId w:val="15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rsid w:val="00A246AF"/>
    <w:pPr>
      <w:keepNext/>
      <w:keepLines/>
      <w:numPr>
        <w:ilvl w:val="8"/>
        <w:numId w:val="15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A72BCA"/>
    <w:rPr>
      <w:rFonts w:ascii="Times New Roman" w:hAnsi="Times New Roman"/>
      <w:b/>
      <w:bCs/>
      <w:caps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locked/>
    <w:rsid w:val="00A72BCA"/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Nadpis3Char">
    <w:name w:val="Nadpis 3 Char"/>
    <w:link w:val="Nadpis3"/>
    <w:uiPriority w:val="99"/>
    <w:locked/>
    <w:rsid w:val="00050C16"/>
    <w:rPr>
      <w:rFonts w:ascii="Times New Roman" w:hAnsi="Times New Roman"/>
      <w:b/>
      <w:i/>
      <w:color w:val="000000"/>
      <w:sz w:val="28"/>
      <w:szCs w:val="28"/>
      <w:lang w:eastAsia="en-US"/>
    </w:rPr>
  </w:style>
  <w:style w:type="character" w:customStyle="1" w:styleId="Nadpis4Char">
    <w:name w:val="Nadpis 4 Char"/>
    <w:link w:val="Nadpis4"/>
    <w:uiPriority w:val="99"/>
    <w:semiHidden/>
    <w:locked/>
    <w:rsid w:val="00A246AF"/>
    <w:rPr>
      <w:rFonts w:ascii="Cambria" w:hAnsi="Cambria" w:cs="Times New Roman"/>
      <w:b/>
      <w:bCs/>
      <w:i/>
      <w:iCs/>
      <w:color w:val="4F81BD"/>
      <w:sz w:val="24"/>
    </w:rPr>
  </w:style>
  <w:style w:type="character" w:customStyle="1" w:styleId="Nadpis5Char">
    <w:name w:val="Nadpis 5 Char"/>
    <w:link w:val="Nadpis5"/>
    <w:uiPriority w:val="99"/>
    <w:semiHidden/>
    <w:locked/>
    <w:rsid w:val="00A246AF"/>
    <w:rPr>
      <w:rFonts w:ascii="Cambria" w:hAnsi="Cambria" w:cs="Times New Roman"/>
      <w:color w:val="243F60"/>
      <w:sz w:val="24"/>
    </w:rPr>
  </w:style>
  <w:style w:type="character" w:customStyle="1" w:styleId="Nadpis6Char">
    <w:name w:val="Nadpis 6 Char"/>
    <w:link w:val="Nadpis6"/>
    <w:uiPriority w:val="99"/>
    <w:semiHidden/>
    <w:locked/>
    <w:rsid w:val="00A246AF"/>
    <w:rPr>
      <w:rFonts w:ascii="Cambria" w:hAnsi="Cambria" w:cs="Times New Roman"/>
      <w:i/>
      <w:iCs/>
      <w:color w:val="243F60"/>
      <w:sz w:val="24"/>
    </w:rPr>
  </w:style>
  <w:style w:type="character" w:customStyle="1" w:styleId="Nadpis7Char">
    <w:name w:val="Nadpis 7 Char"/>
    <w:link w:val="Nadpis7"/>
    <w:uiPriority w:val="99"/>
    <w:semiHidden/>
    <w:locked/>
    <w:rsid w:val="00A246AF"/>
    <w:rPr>
      <w:rFonts w:ascii="Cambria" w:hAnsi="Cambria" w:cs="Times New Roman"/>
      <w:i/>
      <w:iCs/>
      <w:color w:val="404040"/>
      <w:sz w:val="24"/>
    </w:rPr>
  </w:style>
  <w:style w:type="character" w:customStyle="1" w:styleId="Nadpis8Char">
    <w:name w:val="Nadpis 8 Char"/>
    <w:link w:val="Nadpis8"/>
    <w:uiPriority w:val="99"/>
    <w:semiHidden/>
    <w:locked/>
    <w:rsid w:val="00A246AF"/>
    <w:rPr>
      <w:rFonts w:ascii="Cambria" w:hAnsi="Cambria" w:cs="Times New Roman"/>
      <w:color w:val="404040"/>
      <w:sz w:val="20"/>
      <w:szCs w:val="20"/>
    </w:rPr>
  </w:style>
  <w:style w:type="character" w:customStyle="1" w:styleId="Nadpis9Char">
    <w:name w:val="Nadpis 9 Char"/>
    <w:link w:val="Nadpis9"/>
    <w:uiPriority w:val="99"/>
    <w:semiHidden/>
    <w:locked/>
    <w:rsid w:val="00A246AF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Default">
    <w:name w:val="Default"/>
    <w:uiPriority w:val="99"/>
    <w:rsid w:val="00F54D8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Zhlav">
    <w:name w:val="header"/>
    <w:basedOn w:val="Normln"/>
    <w:link w:val="ZhlavChar"/>
    <w:uiPriority w:val="99"/>
    <w:rsid w:val="00FD30B8"/>
    <w:pPr>
      <w:tabs>
        <w:tab w:val="center" w:pos="4536"/>
        <w:tab w:val="right" w:pos="9072"/>
      </w:tabs>
      <w:spacing w:line="240" w:lineRule="auto"/>
    </w:pPr>
    <w:rPr>
      <w:rFonts w:ascii="Calibri" w:hAnsi="Calibri"/>
      <w:sz w:val="20"/>
      <w:szCs w:val="20"/>
    </w:rPr>
  </w:style>
  <w:style w:type="character" w:customStyle="1" w:styleId="ZhlavChar">
    <w:name w:val="Záhlaví Char"/>
    <w:link w:val="Zhlav"/>
    <w:uiPriority w:val="99"/>
    <w:locked/>
    <w:rsid w:val="00FD30B8"/>
    <w:rPr>
      <w:rFonts w:cs="Times New Roman"/>
    </w:rPr>
  </w:style>
  <w:style w:type="paragraph" w:styleId="Zpat">
    <w:name w:val="footer"/>
    <w:basedOn w:val="Normln"/>
    <w:link w:val="ZpatChar"/>
    <w:uiPriority w:val="99"/>
    <w:rsid w:val="00FD30B8"/>
    <w:pPr>
      <w:tabs>
        <w:tab w:val="center" w:pos="4536"/>
        <w:tab w:val="right" w:pos="9072"/>
      </w:tabs>
      <w:spacing w:line="240" w:lineRule="auto"/>
    </w:pPr>
    <w:rPr>
      <w:rFonts w:ascii="Calibri" w:hAnsi="Calibri"/>
      <w:sz w:val="20"/>
      <w:szCs w:val="20"/>
    </w:rPr>
  </w:style>
  <w:style w:type="character" w:customStyle="1" w:styleId="ZpatChar">
    <w:name w:val="Zápatí Char"/>
    <w:link w:val="Zpat"/>
    <w:uiPriority w:val="99"/>
    <w:locked/>
    <w:rsid w:val="00FD30B8"/>
    <w:rPr>
      <w:rFonts w:cs="Times New Roman"/>
    </w:rPr>
  </w:style>
  <w:style w:type="paragraph" w:styleId="Obsah1">
    <w:name w:val="toc 1"/>
    <w:basedOn w:val="Normln"/>
    <w:next w:val="Normln"/>
    <w:autoRedefine/>
    <w:uiPriority w:val="39"/>
    <w:rsid w:val="00A246AF"/>
    <w:pPr>
      <w:spacing w:after="100"/>
    </w:pPr>
  </w:style>
  <w:style w:type="paragraph" w:styleId="Obsah2">
    <w:name w:val="toc 2"/>
    <w:basedOn w:val="Normln"/>
    <w:next w:val="Normln"/>
    <w:autoRedefine/>
    <w:uiPriority w:val="39"/>
    <w:rsid w:val="00A246AF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rsid w:val="00A246AF"/>
    <w:pPr>
      <w:spacing w:after="100"/>
      <w:ind w:left="480"/>
    </w:pPr>
  </w:style>
  <w:style w:type="character" w:styleId="Hypertextovodkaz">
    <w:name w:val="Hyperlink"/>
    <w:uiPriority w:val="99"/>
    <w:rsid w:val="00A246AF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A246AF"/>
    <w:pPr>
      <w:ind w:left="720"/>
      <w:contextualSpacing/>
    </w:pPr>
  </w:style>
  <w:style w:type="table" w:styleId="Mkatabulky">
    <w:name w:val="Table Grid"/>
    <w:basedOn w:val="Normlntabulka"/>
    <w:uiPriority w:val="99"/>
    <w:rsid w:val="000E7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99"/>
    <w:qFormat/>
    <w:rsid w:val="00F3292D"/>
    <w:pPr>
      <w:jc w:val="center"/>
    </w:pPr>
    <w:rPr>
      <w:b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rsid w:val="003C535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3C5350"/>
    <w:rPr>
      <w:rFonts w:ascii="Tahoma" w:hAnsi="Tahoma" w:cs="Tahoma"/>
      <w:sz w:val="16"/>
      <w:szCs w:val="16"/>
    </w:rPr>
  </w:style>
  <w:style w:type="paragraph" w:styleId="Seznamobrzk">
    <w:name w:val="table of figures"/>
    <w:basedOn w:val="Normln"/>
    <w:next w:val="Normln"/>
    <w:uiPriority w:val="99"/>
    <w:rsid w:val="002B3080"/>
  </w:style>
  <w:style w:type="paragraph" w:styleId="Textpoznpodarou">
    <w:name w:val="footnote text"/>
    <w:basedOn w:val="Normln"/>
    <w:link w:val="TextpoznpodarouChar"/>
    <w:uiPriority w:val="99"/>
    <w:rsid w:val="002B3080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locked/>
    <w:rsid w:val="002B3080"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semiHidden/>
    <w:rsid w:val="002B3080"/>
    <w:rPr>
      <w:rFonts w:cs="Times New Roman"/>
      <w:vertAlign w:val="superscript"/>
    </w:rPr>
  </w:style>
  <w:style w:type="character" w:styleId="Sledovanodkaz">
    <w:name w:val="FollowedHyperlink"/>
    <w:uiPriority w:val="99"/>
    <w:rsid w:val="00BE32B7"/>
    <w:rPr>
      <w:rFonts w:cs="Times New Roman"/>
      <w:color w:val="800080"/>
      <w:u w:val="single"/>
    </w:rPr>
  </w:style>
  <w:style w:type="character" w:styleId="Siln">
    <w:name w:val="Strong"/>
    <w:basedOn w:val="Standardnpsmoodstavce"/>
    <w:locked/>
    <w:rsid w:val="008763F4"/>
    <w:rPr>
      <w:b/>
      <w:bCs/>
    </w:rPr>
  </w:style>
  <w:style w:type="paragraph" w:styleId="Vrazncitt">
    <w:name w:val="Intense Quote"/>
    <w:basedOn w:val="Default"/>
    <w:next w:val="Normln"/>
    <w:link w:val="VrazncittChar"/>
    <w:uiPriority w:val="30"/>
    <w:qFormat/>
    <w:rsid w:val="00A72BCA"/>
    <w:pPr>
      <w:spacing w:line="360" w:lineRule="auto"/>
    </w:pPr>
    <w:rPr>
      <w:b/>
      <w:color w:val="FF000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72BCA"/>
    <w:rPr>
      <w:rFonts w:ascii="Times New Roman" w:hAnsi="Times New Roman"/>
      <w:b/>
      <w:color w:val="FF0000"/>
      <w:sz w:val="24"/>
      <w:szCs w:val="24"/>
      <w:lang w:eastAsia="en-US"/>
    </w:rPr>
  </w:style>
  <w:style w:type="character" w:styleId="Odkazjemn">
    <w:name w:val="Subtle Reference"/>
    <w:uiPriority w:val="31"/>
    <w:qFormat/>
    <w:rsid w:val="00A72BCA"/>
    <w:rPr>
      <w:i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Documents\Vlastn&#237;%20&#353;ablony%20Office\Refer&#225;t%20Ligh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812389367B90043A430534D7D9E2C1D" ma:contentTypeVersion="7" ma:contentTypeDescription="Vytvoří nový dokument" ma:contentTypeScope="" ma:versionID="8ad52c894b0365744d7878dcd025d95c">
  <xsd:schema xmlns:xsd="http://www.w3.org/2001/XMLSchema" xmlns:xs="http://www.w3.org/2001/XMLSchema" xmlns:p="http://schemas.microsoft.com/office/2006/metadata/properties" xmlns:ns2="ef30db61-1de2-41e5-a3e2-e5e518062a34" targetNamespace="http://schemas.microsoft.com/office/2006/metadata/properties" ma:root="true" ma:fieldsID="2fa2992a91bdd4720e0ff73925396a6f" ns2:_="">
    <xsd:import namespace="ef30db61-1de2-41e5-a3e2-e5e518062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0db61-1de2-41e5-a3e2-e5e518062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Nmerical.XSL" StyleName="ISO690NR" Version="0"/>
</file>

<file path=customXml/itemProps1.xml><?xml version="1.0" encoding="utf-8"?>
<ds:datastoreItem xmlns:ds="http://schemas.openxmlformats.org/officeDocument/2006/customXml" ds:itemID="{1C35D990-AE03-441F-BD15-660FFDD010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C01238-18DB-4B3E-BF35-390DB9201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0db61-1de2-41e5-a3e2-e5e518062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58F825-2323-4EE9-9EEF-4268B14C6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F660EE-6234-4799-AE65-1AC3679E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Referát Light.dotx</Template>
  <TotalTime>64</TotalTime>
  <Pages>1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Referát_GVH</vt:lpstr>
    </vt:vector>
  </TitlesOfParts>
  <Company>Microsoft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Referát_GVH</dc:title>
  <dc:subject/>
  <dc:creator>Student</dc:creator>
  <cp:keywords/>
  <dc:description/>
  <cp:lastModifiedBy>Jan Libus</cp:lastModifiedBy>
  <cp:revision>14</cp:revision>
  <dcterms:created xsi:type="dcterms:W3CDTF">2024-03-25T20:00:00Z</dcterms:created>
  <dcterms:modified xsi:type="dcterms:W3CDTF">2024-03-25T22:04:00Z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0x0101000812389367B90043A430534D7D9E2C1D</vt:lpwstr>
  </property>
</Properties>
</file>